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F6535" w14:textId="16DFDFF9" w:rsidR="00827609" w:rsidRDefault="00827609" w:rsidP="00892FE2">
      <w:pPr>
        <w:widowControl w:val="0"/>
        <w:spacing w:after="0" w:line="240" w:lineRule="auto"/>
        <w:ind w:left="120"/>
        <w:jc w:val="center"/>
        <w:rPr>
          <w:rFonts w:ascii="HelveticaNeueLT Pro 45 Lt" w:hAnsi="HelveticaNeueLT Pro 45 Lt"/>
          <w:b/>
          <w:bCs/>
          <w:sz w:val="18"/>
          <w:szCs w:val="18"/>
        </w:rPr>
      </w:pPr>
      <w:r w:rsidRPr="001E3D03">
        <w:rPr>
          <w:rFonts w:ascii="HelveticaNeueLT Pro 45 Lt" w:hAnsi="HelveticaNeueLT Pro 45 Lt"/>
          <w:sz w:val="18"/>
          <w:szCs w:val="18"/>
        </w:rPr>
        <w:t>Before completing this form, please ensure you have read the guidelines</w:t>
      </w:r>
      <w:r w:rsidR="00C43761">
        <w:rPr>
          <w:rFonts w:ascii="HelveticaNeueLT Pro 45 Lt" w:hAnsi="HelveticaNeueLT Pro 45 Lt"/>
          <w:sz w:val="18"/>
          <w:szCs w:val="18"/>
        </w:rPr>
        <w:t xml:space="preserve"> at</w:t>
      </w:r>
      <w:r w:rsidR="00784F00">
        <w:rPr>
          <w:rFonts w:ascii="HelveticaNeueLT Pro 45 Lt" w:hAnsi="HelveticaNeueLT Pro 45 Lt"/>
          <w:sz w:val="18"/>
          <w:szCs w:val="18"/>
        </w:rPr>
        <w:t xml:space="preserve"> </w:t>
      </w:r>
      <w:hyperlink r:id="rId10" w:history="1">
        <w:r w:rsidR="005A63FA" w:rsidRPr="005A63FA">
          <w:rPr>
            <w:rStyle w:val="Hyperlink"/>
            <w:rFonts w:ascii="HelveticaNeueLT Pro 45 Lt" w:hAnsi="HelveticaNeueLT Pro 45 Lt"/>
            <w:sz w:val="18"/>
            <w:szCs w:val="18"/>
          </w:rPr>
          <w:t>Tertiary Scholarships - Gardiner Foundation</w:t>
        </w:r>
      </w:hyperlink>
      <w:r w:rsidRPr="001E3D03">
        <w:rPr>
          <w:rStyle w:val="Hyperlink"/>
          <w:rFonts w:ascii="HelveticaNeueLT Pro 45 Lt" w:hAnsi="HelveticaNeueLT Pro 45 Lt"/>
          <w:sz w:val="18"/>
          <w:szCs w:val="18"/>
        </w:rPr>
        <w:t xml:space="preserve"> </w:t>
      </w:r>
      <w:r w:rsidRPr="001E3D03">
        <w:rPr>
          <w:rFonts w:ascii="HelveticaNeueLT Pro 45 Lt" w:hAnsi="HelveticaNeueLT Pro 45 Lt"/>
        </w:rPr>
        <w:br/>
      </w:r>
      <w:r w:rsidRPr="001E3D03">
        <w:rPr>
          <w:rFonts w:ascii="HelveticaNeueLT Pro 45 Lt" w:hAnsi="HelveticaNeueLT Pro 45 Lt"/>
          <w:sz w:val="18"/>
          <w:szCs w:val="18"/>
        </w:rPr>
        <w:t xml:space="preserve">Once completed please email to </w:t>
      </w:r>
      <w:hyperlink r:id="rId11">
        <w:r w:rsidRPr="001E3D03">
          <w:rPr>
            <w:rStyle w:val="Hyperlink"/>
            <w:rFonts w:ascii="HelveticaNeueLT Pro 45 Lt" w:hAnsi="HelveticaNeueLT Pro 45 Lt"/>
            <w:sz w:val="18"/>
            <w:szCs w:val="18"/>
          </w:rPr>
          <w:t>scholarships@gardinerfoundation.com.au</w:t>
        </w:r>
      </w:hyperlink>
      <w:r w:rsidRPr="001E3D03">
        <w:rPr>
          <w:rFonts w:ascii="HelveticaNeueLT Pro 45 Lt" w:hAnsi="HelveticaNeueLT Pro 45 Lt"/>
          <w:color w:val="FFFFFF" w:themeColor="background1"/>
          <w:sz w:val="18"/>
          <w:szCs w:val="18"/>
        </w:rPr>
        <w:t xml:space="preserve"> </w:t>
      </w:r>
      <w:r w:rsidRPr="001E3D03">
        <w:rPr>
          <w:rFonts w:ascii="HelveticaNeueLT Pro 45 Lt" w:hAnsi="HelveticaNeueLT Pro 45 Lt"/>
          <w:sz w:val="18"/>
          <w:szCs w:val="18"/>
        </w:rPr>
        <w:t>with your results, resume and reference</w:t>
      </w:r>
      <w:r w:rsidRPr="001E3D03">
        <w:rPr>
          <w:rFonts w:ascii="HelveticaNeueLT Pro 45 Lt" w:hAnsi="HelveticaNeueLT Pro 45 Lt"/>
          <w:color w:val="FFFFFF" w:themeColor="background1"/>
          <w:sz w:val="18"/>
          <w:szCs w:val="18"/>
        </w:rPr>
        <w:t xml:space="preserve"> </w:t>
      </w:r>
      <w:r w:rsidRPr="001E3D03">
        <w:rPr>
          <w:rFonts w:ascii="HelveticaNeueLT Pro 45 Lt" w:hAnsi="HelveticaNeueLT Pro 45 Lt"/>
          <w:sz w:val="18"/>
          <w:szCs w:val="18"/>
        </w:rPr>
        <w:t>by</w:t>
      </w:r>
      <w:r w:rsidRPr="001E3D03">
        <w:rPr>
          <w:rFonts w:ascii="HelveticaNeueLT Pro 45 Lt" w:hAnsi="HelveticaNeueLT Pro 45 Lt"/>
          <w:b/>
          <w:bCs/>
          <w:sz w:val="18"/>
          <w:szCs w:val="18"/>
        </w:rPr>
        <w:t xml:space="preserve"> </w:t>
      </w:r>
      <w:r w:rsidRPr="001E3D03">
        <w:rPr>
          <w:rFonts w:ascii="HelveticaNeueLT Pro 45 Lt" w:hAnsi="HelveticaNeueLT Pro 45 Lt"/>
          <w:b/>
          <w:bCs/>
          <w:sz w:val="18"/>
          <w:szCs w:val="18"/>
        </w:rPr>
        <w:br/>
      </w:r>
      <w:r w:rsidRPr="00892FE2">
        <w:rPr>
          <w:rFonts w:ascii="HelveticaNeueLT Pro 45 Lt" w:hAnsi="HelveticaNeueLT Pro 45 Lt"/>
          <w:b/>
          <w:bCs/>
          <w:color w:val="000000" w:themeColor="text1"/>
          <w:sz w:val="18"/>
          <w:szCs w:val="18"/>
        </w:rPr>
        <w:t>5pm 24 November 2025.</w:t>
      </w:r>
    </w:p>
    <w:p w14:paraId="063A171D" w14:textId="77777777" w:rsidR="00892FE2" w:rsidRPr="00892FE2" w:rsidRDefault="00892FE2" w:rsidP="00892FE2">
      <w:pPr>
        <w:widowControl w:val="0"/>
        <w:spacing w:after="0" w:line="240" w:lineRule="auto"/>
        <w:ind w:left="120"/>
        <w:jc w:val="center"/>
        <w:rPr>
          <w:rFonts w:ascii="HelveticaNeueLT Pro 45 Lt" w:hAnsi="HelveticaNeueLT Pro 45 Lt"/>
          <w:b/>
          <w:bCs/>
          <w:sz w:val="6"/>
          <w:szCs w:val="6"/>
        </w:rPr>
      </w:pPr>
    </w:p>
    <w:tbl>
      <w:tblPr>
        <w:tblStyle w:val="TableGrid"/>
        <w:tblW w:w="49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260"/>
        <w:gridCol w:w="3402"/>
      </w:tblGrid>
      <w:tr w:rsidR="000172E5" w:rsidRPr="0065184E" w14:paraId="0550D975" w14:textId="77777777" w:rsidTr="009D2690">
        <w:tc>
          <w:tcPr>
            <w:tcW w:w="5000" w:type="pct"/>
            <w:gridSpan w:val="3"/>
            <w:shd w:val="clear" w:color="auto" w:fill="32BAA0"/>
            <w:vAlign w:val="bottom"/>
          </w:tcPr>
          <w:p w14:paraId="4108AFE6" w14:textId="12A428F0" w:rsidR="000172E5" w:rsidRPr="0065184E" w:rsidRDefault="00827609" w:rsidP="00637200">
            <w:pPr>
              <w:pStyle w:val="Heading1"/>
              <w:rPr>
                <w:rFonts w:ascii="HelveticaNeueLT Pro 45 Lt" w:hAnsi="HelveticaNeueLT Pro 45 Lt"/>
              </w:rPr>
            </w:pPr>
            <w:r w:rsidRPr="009D2690">
              <w:rPr>
                <w:rFonts w:ascii="HelveticaNeueLT Pro 45 Lt" w:hAnsi="HelveticaNeueLT Pro 45 Lt"/>
                <w:color w:val="FFFFFF" w:themeColor="background1"/>
              </w:rPr>
              <w:t>Personal Information</w:t>
            </w:r>
          </w:p>
        </w:tc>
      </w:tr>
      <w:tr w:rsidR="000172E5" w:rsidRPr="0065184E" w14:paraId="3CE9DBF8" w14:textId="77777777" w:rsidTr="00976DD5">
        <w:tc>
          <w:tcPr>
            <w:tcW w:w="1385" w:type="pct"/>
            <w:vAlign w:val="center"/>
          </w:tcPr>
          <w:p w14:paraId="09B31B40" w14:textId="6C7BF96C" w:rsidR="000172E5" w:rsidRPr="0065184E" w:rsidRDefault="00827609" w:rsidP="0082760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>Name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37290D23" w14:textId="77777777" w:rsidR="000172E5" w:rsidRPr="0065184E" w:rsidRDefault="000172E5" w:rsidP="00976DD5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0172E5" w:rsidRPr="0065184E" w14:paraId="5CEECF8F" w14:textId="77777777" w:rsidTr="00976DD5">
        <w:tc>
          <w:tcPr>
            <w:tcW w:w="1385" w:type="pct"/>
            <w:vAlign w:val="center"/>
          </w:tcPr>
          <w:p w14:paraId="72A89447" w14:textId="49F12620" w:rsidR="000172E5" w:rsidRPr="0065184E" w:rsidRDefault="00827609" w:rsidP="0082760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 xml:space="preserve">Date of </w:t>
            </w:r>
            <w:r w:rsidR="0065184E" w:rsidRPr="0065184E">
              <w:rPr>
                <w:rFonts w:ascii="HelveticaNeueLT Pro 45 Lt" w:hAnsi="HelveticaNeueLT Pro 45 Lt"/>
                <w:sz w:val="24"/>
                <w:szCs w:val="24"/>
              </w:rPr>
              <w:t>b</w:t>
            </w:r>
            <w:r w:rsidRPr="0065184E">
              <w:rPr>
                <w:rFonts w:ascii="HelveticaNeueLT Pro 45 Lt" w:hAnsi="HelveticaNeueLT Pro 45 Lt"/>
                <w:sz w:val="24"/>
                <w:szCs w:val="24"/>
              </w:rPr>
              <w:t>irth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4D6A2B" w14:textId="77777777" w:rsidR="000172E5" w:rsidRPr="0065184E" w:rsidRDefault="000172E5" w:rsidP="00976DD5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827609" w:rsidRPr="0065184E" w14:paraId="33D953C3" w14:textId="77777777" w:rsidTr="00976DD5">
        <w:tc>
          <w:tcPr>
            <w:tcW w:w="1385" w:type="pct"/>
            <w:vAlign w:val="center"/>
          </w:tcPr>
          <w:p w14:paraId="16382D11" w14:textId="68116E7D" w:rsidR="00827609" w:rsidRPr="0065184E" w:rsidRDefault="00827609" w:rsidP="0082760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>Address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25A937" w14:textId="77777777" w:rsidR="00827609" w:rsidRPr="0065184E" w:rsidRDefault="00827609" w:rsidP="00976DD5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827609" w:rsidRPr="0065184E" w14:paraId="4CB624B4" w14:textId="77777777" w:rsidTr="00976DD5">
        <w:tc>
          <w:tcPr>
            <w:tcW w:w="1385" w:type="pct"/>
            <w:vAlign w:val="center"/>
          </w:tcPr>
          <w:p w14:paraId="509D75EB" w14:textId="7A37F8ED" w:rsidR="00827609" w:rsidRPr="0065184E" w:rsidRDefault="00827609" w:rsidP="0082760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>Phone #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4C145E" w14:textId="77777777" w:rsidR="00827609" w:rsidRPr="0065184E" w:rsidRDefault="00827609" w:rsidP="00976DD5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0172E5" w:rsidRPr="0065184E" w14:paraId="4310FE2E" w14:textId="77777777" w:rsidTr="00976DD5">
        <w:sdt>
          <w:sdtPr>
            <w:rPr>
              <w:rFonts w:ascii="HelveticaNeueLT Pro 45 Lt" w:hAnsi="HelveticaNeueLT Pro 45 Lt"/>
              <w:sz w:val="24"/>
              <w:szCs w:val="24"/>
            </w:rPr>
            <w:id w:val="1334104394"/>
            <w:placeholder>
              <w:docPart w:val="7FAA18E657644C29828C9884DF6031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5" w:type="pct"/>
                <w:vAlign w:val="center"/>
              </w:tcPr>
              <w:p w14:paraId="02AADCF8" w14:textId="77777777" w:rsidR="000172E5" w:rsidRPr="0065184E" w:rsidRDefault="007147D7" w:rsidP="00827609">
                <w:pPr>
                  <w:pStyle w:val="NormalIndent"/>
                  <w:ind w:left="37"/>
                  <w:rPr>
                    <w:rFonts w:ascii="HelveticaNeueLT Pro 45 Lt" w:hAnsi="HelveticaNeueLT Pro 45 Lt"/>
                    <w:sz w:val="24"/>
                    <w:szCs w:val="24"/>
                  </w:rPr>
                </w:pPr>
                <w:r w:rsidRPr="0065184E">
                  <w:rPr>
                    <w:rFonts w:ascii="HelveticaNeueLT Pro 45 Lt" w:hAnsi="HelveticaNeueLT Pro 45 Lt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6FEBC5D2" w14:textId="77777777" w:rsidR="000172E5" w:rsidRPr="0065184E" w:rsidRDefault="000172E5" w:rsidP="00976DD5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976DD5" w:rsidRPr="0065184E" w14:paraId="2887AF4B" w14:textId="77777777" w:rsidTr="00976DD5">
        <w:tc>
          <w:tcPr>
            <w:tcW w:w="1385" w:type="pct"/>
            <w:vAlign w:val="center"/>
          </w:tcPr>
          <w:p w14:paraId="61354C13" w14:textId="39958AC6" w:rsidR="00976DD5" w:rsidRPr="0065184E" w:rsidRDefault="00976DD5" w:rsidP="0082760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>
              <w:rPr>
                <w:rFonts w:ascii="HelveticaNeueLT Pro 45 Lt" w:hAnsi="HelveticaNeueLT Pro 45 Lt"/>
                <w:sz w:val="24"/>
                <w:szCs w:val="24"/>
              </w:rPr>
              <w:t>Are you an Australian Citizen?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54B46B5D" w14:textId="77777777" w:rsidR="00976DD5" w:rsidRPr="0065184E" w:rsidRDefault="00976DD5" w:rsidP="00976DD5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0172E5" w:rsidRPr="0065184E" w14:paraId="1525E97C" w14:textId="77777777" w:rsidTr="002B24F4">
        <w:trPr>
          <w:trHeight w:val="54"/>
        </w:trPr>
        <w:tc>
          <w:tcPr>
            <w:tcW w:w="5000" w:type="pct"/>
            <w:gridSpan w:val="3"/>
            <w:vAlign w:val="bottom"/>
          </w:tcPr>
          <w:p w14:paraId="7DF4030C" w14:textId="77777777" w:rsidR="001E3D03" w:rsidRPr="0065184E" w:rsidRDefault="001E3D03" w:rsidP="006145D8">
            <w:pPr>
              <w:rPr>
                <w:rFonts w:ascii="HelveticaNeueLT Pro 45 Lt" w:hAnsi="HelveticaNeueLT Pro 45 Lt"/>
                <w:b/>
                <w:sz w:val="8"/>
              </w:rPr>
            </w:pPr>
          </w:p>
        </w:tc>
      </w:tr>
      <w:tr w:rsidR="000172E5" w:rsidRPr="0065184E" w14:paraId="09C5F60B" w14:textId="77777777" w:rsidTr="009D2690">
        <w:tc>
          <w:tcPr>
            <w:tcW w:w="5000" w:type="pct"/>
            <w:gridSpan w:val="3"/>
            <w:shd w:val="clear" w:color="auto" w:fill="32BAA0"/>
            <w:vAlign w:val="bottom"/>
          </w:tcPr>
          <w:p w14:paraId="6A7AF2EA" w14:textId="74C26B72" w:rsidR="000172E5" w:rsidRPr="0065184E" w:rsidRDefault="0065184E" w:rsidP="0065184E">
            <w:pPr>
              <w:pStyle w:val="Heading1"/>
              <w:rPr>
                <w:rFonts w:ascii="HelveticaNeueLT Pro 45 Lt" w:hAnsi="HelveticaNeueLT Pro 45 Lt"/>
              </w:rPr>
            </w:pPr>
            <w:r w:rsidRPr="001E3D03">
              <w:rPr>
                <w:rFonts w:ascii="HelveticaNeueLT Pro 45 Lt" w:hAnsi="HelveticaNeueLT Pro 45 Lt"/>
                <w:color w:val="FFFFFF" w:themeColor="background1"/>
              </w:rPr>
              <w:t>Academic Background</w:t>
            </w:r>
          </w:p>
        </w:tc>
      </w:tr>
      <w:tr w:rsidR="0065184E" w:rsidRPr="0065184E" w14:paraId="653DB5A9" w14:textId="77777777" w:rsidTr="002B24F4">
        <w:tc>
          <w:tcPr>
            <w:tcW w:w="1385" w:type="pct"/>
          </w:tcPr>
          <w:p w14:paraId="0A7CC137" w14:textId="38EBC9E0" w:rsidR="0065184E" w:rsidRPr="0065184E" w:rsidRDefault="0065184E" w:rsidP="001E3D03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>Name of high school attended</w:t>
            </w:r>
            <w:r>
              <w:rPr>
                <w:rFonts w:ascii="HelveticaNeueLT Pro 45 Lt" w:hAnsi="HelveticaNeueLT Pro 45 Lt"/>
                <w:sz w:val="24"/>
                <w:szCs w:val="24"/>
              </w:rPr>
              <w:t>: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6F0D1DD0" w14:textId="54421909" w:rsidR="001E3D03" w:rsidRPr="001E3D03" w:rsidRDefault="001E3D03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65184E" w:rsidRPr="0065184E" w14:paraId="49010FC0" w14:textId="77777777" w:rsidTr="002B24F4">
        <w:tc>
          <w:tcPr>
            <w:tcW w:w="1385" w:type="pct"/>
          </w:tcPr>
          <w:p w14:paraId="0B6F1367" w14:textId="2ED4F8A8" w:rsidR="0065184E" w:rsidRPr="0065184E" w:rsidRDefault="0065184E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772DE4">
              <w:rPr>
                <w:rFonts w:ascii="HelveticaNeueLT Pro 45 Lt" w:hAnsi="HelveticaNeueLT Pro 45 Lt"/>
                <w:sz w:val="24"/>
                <w:szCs w:val="24"/>
              </w:rPr>
              <w:t xml:space="preserve">What </w:t>
            </w:r>
            <w:r w:rsidR="00772DE4" w:rsidRPr="00772DE4">
              <w:rPr>
                <w:rFonts w:ascii="HelveticaNeueLT Pro 45 Lt" w:hAnsi="HelveticaNeueLT Pro 45 Lt"/>
                <w:sz w:val="24"/>
                <w:szCs w:val="24"/>
              </w:rPr>
              <w:t>y</w:t>
            </w:r>
            <w:r w:rsidRPr="00772DE4">
              <w:rPr>
                <w:rFonts w:ascii="HelveticaNeueLT Pro 45 Lt" w:hAnsi="HelveticaNeueLT Pro 45 Lt"/>
                <w:sz w:val="24"/>
                <w:szCs w:val="24"/>
              </w:rPr>
              <w:t>ear did you complete/or expect</w:t>
            </w:r>
            <w:r w:rsidR="00772DE4" w:rsidRPr="00772DE4">
              <w:rPr>
                <w:rFonts w:ascii="HelveticaNeueLT Pro 45 Lt" w:hAnsi="HelveticaNeueLT Pro 45 Lt"/>
                <w:sz w:val="24"/>
                <w:szCs w:val="24"/>
              </w:rPr>
              <w:t xml:space="preserve"> </w:t>
            </w:r>
            <w:r w:rsidRPr="00772DE4">
              <w:rPr>
                <w:rFonts w:ascii="HelveticaNeueLT Pro 45 Lt" w:hAnsi="HelveticaNeueLT Pro 45 Lt"/>
                <w:sz w:val="24"/>
                <w:szCs w:val="24"/>
              </w:rPr>
              <w:t>to complete year</w:t>
            </w:r>
            <w:r w:rsidR="00772DE4" w:rsidRPr="00772DE4">
              <w:rPr>
                <w:rFonts w:ascii="HelveticaNeueLT Pro 45 Lt" w:hAnsi="HelveticaNeueLT Pro 45 Lt"/>
                <w:sz w:val="24"/>
                <w:szCs w:val="24"/>
              </w:rPr>
              <w:t xml:space="preserve"> </w:t>
            </w:r>
            <w:r w:rsidRPr="00772DE4">
              <w:rPr>
                <w:rFonts w:ascii="HelveticaNeueLT Pro 45 Lt" w:hAnsi="HelveticaNeueLT Pro 45 Lt"/>
                <w:sz w:val="24"/>
                <w:szCs w:val="24"/>
              </w:rPr>
              <w:t>12?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480553" w14:textId="77777777" w:rsidR="0065184E" w:rsidRPr="001E3D03" w:rsidRDefault="0065184E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65184E" w:rsidRPr="0065184E" w14:paraId="2DF305EE" w14:textId="77777777" w:rsidTr="002B24F4">
        <w:tc>
          <w:tcPr>
            <w:tcW w:w="1385" w:type="pct"/>
          </w:tcPr>
          <w:p w14:paraId="48C62758" w14:textId="62FD29CA" w:rsidR="0065184E" w:rsidRPr="0065184E" w:rsidRDefault="0065184E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>What course are you planning to study in 2026?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9958DD" w14:textId="77777777" w:rsidR="0065184E" w:rsidRPr="001E3D03" w:rsidRDefault="0065184E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CD7F2B" w:rsidRPr="0065184E" w14:paraId="0E30EB04" w14:textId="77777777" w:rsidTr="00976DD5">
        <w:trPr>
          <w:trHeight w:val="218"/>
        </w:trPr>
        <w:tc>
          <w:tcPr>
            <w:tcW w:w="1385" w:type="pct"/>
            <w:vMerge w:val="restart"/>
          </w:tcPr>
          <w:p w14:paraId="5F3747D0" w14:textId="3BE00233" w:rsidR="00CD7F2B" w:rsidRPr="0065184E" w:rsidRDefault="00CD7F2B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 xml:space="preserve">Is this course covered by one of the selected priority areas? (Tick box </w:t>
            </w:r>
            <w:r>
              <w:rPr>
                <w:rFonts w:ascii="HelveticaNeueLT Pro 45 Lt" w:hAnsi="HelveticaNeueLT Pro 45 Lt"/>
                <w:sz w:val="24"/>
                <w:szCs w:val="24"/>
              </w:rPr>
              <w:t>that applies</w:t>
            </w:r>
            <w:r w:rsidRPr="0065184E">
              <w:rPr>
                <w:rFonts w:ascii="HelveticaNeueLT Pro 45 Lt" w:hAnsi="HelveticaNeueLT Pro 45 Lt"/>
                <w:sz w:val="24"/>
                <w:szCs w:val="24"/>
              </w:rPr>
              <w:t xml:space="preserve">) </w:t>
            </w:r>
          </w:p>
        </w:tc>
        <w:tc>
          <w:tcPr>
            <w:tcW w:w="1769" w:type="pct"/>
            <w:tcBorders>
              <w:bottom w:val="single" w:sz="4" w:space="0" w:color="auto"/>
            </w:tcBorders>
          </w:tcPr>
          <w:p w14:paraId="03E9476E" w14:textId="7E66734C" w:rsidR="00CD7F2B" w:rsidRPr="00CD7F2B" w:rsidRDefault="006C566E" w:rsidP="001E3D03">
            <w:pPr>
              <w:rPr>
                <w:rFonts w:ascii="HelveticaNeueLT Pro 45 Lt" w:hAnsi="HelveticaNeueLT Pro 45 Lt"/>
                <w:sz w:val="24"/>
                <w:szCs w:val="24"/>
                <w:lang w:val="en-AU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1164891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1D5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CD7F2B">
              <w:t xml:space="preserve"> </w:t>
            </w:r>
            <w:r w:rsidR="003431BD" w:rsidRPr="00713020">
              <w:rPr>
                <w:rFonts w:ascii="HelveticaNeueLT Pro 45 Lt" w:hAnsi="HelveticaNeueLT Pro 45 Lt"/>
                <w:sz w:val="24"/>
                <w:szCs w:val="24"/>
              </w:rPr>
              <w:t>Agriculture</w:t>
            </w:r>
            <w:r w:rsidR="00CD7F2B" w:rsidRPr="00AC11D5">
              <w:rPr>
                <w:rFonts w:ascii="HelveticaNeueLT Pro 45 Lt" w:hAnsi="HelveticaNeueLT Pro 45 Lt"/>
                <w:sz w:val="24"/>
                <w:szCs w:val="24"/>
              </w:rPr>
              <w:t xml:space="preserve"> (related)</w:t>
            </w: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14:paraId="66CAD3EC" w14:textId="5765B5DA" w:rsidR="00CD7F2B" w:rsidRPr="001E3D03" w:rsidRDefault="006C566E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-59356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CD7F2B">
              <w:rPr>
                <w:rFonts w:ascii="HelveticaNeueLT Pro 45 Lt" w:hAnsi="HelveticaNeueLT Pro 45 Lt"/>
                <w:color w:val="0079C1"/>
                <w:sz w:val="40"/>
                <w:szCs w:val="40"/>
              </w:rPr>
              <w:t xml:space="preserve"> </w:t>
            </w:r>
            <w:r w:rsidR="003431BD">
              <w:rPr>
                <w:rFonts w:ascii="HelveticaNeueLT Pro 45 Lt" w:hAnsi="HelveticaNeueLT Pro 45 Lt"/>
                <w:sz w:val="24"/>
                <w:szCs w:val="24"/>
              </w:rPr>
              <w:t>Animal Science</w:t>
            </w:r>
          </w:p>
        </w:tc>
      </w:tr>
      <w:tr w:rsidR="00CD7F2B" w:rsidRPr="0065184E" w14:paraId="2A34845B" w14:textId="77777777" w:rsidTr="00976DD5">
        <w:trPr>
          <w:trHeight w:val="212"/>
        </w:trPr>
        <w:tc>
          <w:tcPr>
            <w:tcW w:w="1385" w:type="pct"/>
            <w:vMerge/>
          </w:tcPr>
          <w:p w14:paraId="680DA783" w14:textId="77777777" w:rsidR="00CD7F2B" w:rsidRPr="0065184E" w:rsidRDefault="00CD7F2B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</w:p>
        </w:tc>
        <w:tc>
          <w:tcPr>
            <w:tcW w:w="1769" w:type="pct"/>
            <w:tcBorders>
              <w:bottom w:val="single" w:sz="4" w:space="0" w:color="auto"/>
            </w:tcBorders>
          </w:tcPr>
          <w:p w14:paraId="3633D4BA" w14:textId="2B245440" w:rsidR="00CD7F2B" w:rsidRPr="00CD7F2B" w:rsidRDefault="006C566E" w:rsidP="001E3D03">
            <w:pPr>
              <w:rPr>
                <w:rFonts w:ascii="HelveticaNeueLT Pro 45 Lt" w:hAnsi="HelveticaNeueLT Pro 45 Lt"/>
                <w:sz w:val="24"/>
                <w:szCs w:val="24"/>
                <w:lang w:val="en-AU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15122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CD7F2B">
              <w:t xml:space="preserve"> </w:t>
            </w:r>
            <w:r w:rsidR="003431BD">
              <w:rPr>
                <w:rFonts w:ascii="HelveticaNeueLT Pro 45 Lt" w:hAnsi="HelveticaNeueLT Pro 45 Lt"/>
                <w:sz w:val="24"/>
                <w:szCs w:val="24"/>
              </w:rPr>
              <w:t>Business</w:t>
            </w: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14:paraId="6EE033EA" w14:textId="2BC0DADE" w:rsidR="00CD7F2B" w:rsidRPr="001E3D03" w:rsidRDefault="006C566E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1520659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CD7F2B" w:rsidRPr="00AC11D5">
              <w:rPr>
                <w:rFonts w:ascii="HelveticaNeueLT Pro 45 Lt" w:hAnsi="HelveticaNeueLT Pro 45 Lt"/>
                <w:sz w:val="24"/>
                <w:szCs w:val="24"/>
              </w:rPr>
              <w:t>Engineering</w:t>
            </w:r>
          </w:p>
        </w:tc>
      </w:tr>
      <w:tr w:rsidR="00CD7F2B" w:rsidRPr="0065184E" w14:paraId="2F2E32B4" w14:textId="77777777" w:rsidTr="00976DD5">
        <w:trPr>
          <w:trHeight w:val="212"/>
        </w:trPr>
        <w:tc>
          <w:tcPr>
            <w:tcW w:w="1385" w:type="pct"/>
            <w:vMerge/>
          </w:tcPr>
          <w:p w14:paraId="3BC663B6" w14:textId="77777777" w:rsidR="00CD7F2B" w:rsidRPr="0065184E" w:rsidRDefault="00CD7F2B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</w:p>
        </w:tc>
        <w:tc>
          <w:tcPr>
            <w:tcW w:w="1769" w:type="pct"/>
            <w:tcBorders>
              <w:bottom w:val="single" w:sz="4" w:space="0" w:color="auto"/>
            </w:tcBorders>
          </w:tcPr>
          <w:p w14:paraId="79A374B8" w14:textId="5984AD58" w:rsidR="00CD7F2B" w:rsidRPr="001E3D03" w:rsidRDefault="006C566E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1961068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CD7F2B">
              <w:rPr>
                <w:rFonts w:ascii="HelveticaNeueLT Pro 45 Lt" w:hAnsi="HelveticaNeueLT Pro 45 Lt"/>
                <w:color w:val="0079C1"/>
                <w:sz w:val="40"/>
                <w:szCs w:val="40"/>
              </w:rPr>
              <w:t xml:space="preserve"> </w:t>
            </w:r>
            <w:r w:rsidR="00C064DB">
              <w:rPr>
                <w:rFonts w:ascii="HelveticaNeueLT Pro 45 Lt" w:hAnsi="HelveticaNeueLT Pro 45 Lt"/>
                <w:sz w:val="24"/>
                <w:szCs w:val="24"/>
              </w:rPr>
              <w:t>Food Science / Nutrition</w:t>
            </w: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14:paraId="44EC0FFD" w14:textId="0B7A6CBF" w:rsidR="00CD7F2B" w:rsidRPr="001E3D03" w:rsidRDefault="006C566E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-71358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CD7F2B">
              <w:t xml:space="preserve"> </w:t>
            </w:r>
            <w:r w:rsidR="00C064DB">
              <w:rPr>
                <w:rFonts w:ascii="HelveticaNeueLT Pro 45 Lt" w:hAnsi="HelveticaNeueLT Pro 45 Lt"/>
                <w:sz w:val="24"/>
                <w:szCs w:val="24"/>
              </w:rPr>
              <w:t>Health</w:t>
            </w:r>
          </w:p>
        </w:tc>
      </w:tr>
      <w:tr w:rsidR="00CD7F2B" w:rsidRPr="0065184E" w14:paraId="4B016267" w14:textId="77777777" w:rsidTr="00976DD5">
        <w:trPr>
          <w:trHeight w:val="212"/>
        </w:trPr>
        <w:tc>
          <w:tcPr>
            <w:tcW w:w="1385" w:type="pct"/>
            <w:vMerge/>
          </w:tcPr>
          <w:p w14:paraId="1A5BFC68" w14:textId="77777777" w:rsidR="00CD7F2B" w:rsidRPr="0065184E" w:rsidRDefault="00CD7F2B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</w:p>
        </w:tc>
        <w:tc>
          <w:tcPr>
            <w:tcW w:w="1769" w:type="pct"/>
            <w:tcBorders>
              <w:bottom w:val="single" w:sz="4" w:space="0" w:color="auto"/>
            </w:tcBorders>
            <w:vAlign w:val="center"/>
          </w:tcPr>
          <w:p w14:paraId="33B7A631" w14:textId="6EC0EA51" w:rsidR="00CD7F2B" w:rsidRPr="001E3D03" w:rsidRDefault="006C566E" w:rsidP="00AC11D5">
            <w:pPr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-955091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AC11D5">
              <w:rPr>
                <w:rFonts w:ascii="HelveticaNeueLT Pro 45 Lt" w:hAnsi="HelveticaNeueLT Pro 45 Lt"/>
                <w:color w:val="0079C1"/>
                <w:sz w:val="40"/>
                <w:szCs w:val="40"/>
              </w:rPr>
              <w:t xml:space="preserve"> </w:t>
            </w:r>
            <w:r w:rsidR="00AC11D5" w:rsidRPr="00AC11D5">
              <w:rPr>
                <w:rFonts w:ascii="HelveticaNeueLT Pro 45 Lt" w:hAnsi="HelveticaNeueLT Pro 45 Lt"/>
                <w:sz w:val="24"/>
                <w:szCs w:val="24"/>
              </w:rPr>
              <w:t xml:space="preserve">Other </w:t>
            </w:r>
            <w:r w:rsidR="00976DD5">
              <w:rPr>
                <w:rFonts w:ascii="HelveticaNeueLT Pro 45 Lt" w:hAnsi="HelveticaNeueLT Pro 45 Lt"/>
                <w:sz w:val="24"/>
                <w:szCs w:val="24"/>
              </w:rPr>
              <w:t>f</w:t>
            </w:r>
            <w:r w:rsidR="00AC11D5" w:rsidRPr="00AC11D5">
              <w:rPr>
                <w:rFonts w:ascii="HelveticaNeueLT Pro 45 Lt" w:hAnsi="HelveticaNeueLT Pro 45 Lt"/>
                <w:sz w:val="24"/>
                <w:szCs w:val="24"/>
              </w:rPr>
              <w:t>ield</w:t>
            </w:r>
            <w:r w:rsidR="00464BD5">
              <w:rPr>
                <w:rFonts w:ascii="HelveticaNeueLT Pro 45 Lt" w:hAnsi="HelveticaNeueLT Pro 45 Lt"/>
                <w:sz w:val="24"/>
                <w:szCs w:val="24"/>
              </w:rPr>
              <w:t>s</w:t>
            </w:r>
            <w:r w:rsidR="009A331D">
              <w:rPr>
                <w:rFonts w:ascii="HelveticaNeueLT Pro 45 Lt" w:hAnsi="HelveticaNeueLT Pro 45 Lt"/>
                <w:sz w:val="24"/>
                <w:szCs w:val="24"/>
              </w:rPr>
              <w:t xml:space="preserve"> of study</w:t>
            </w:r>
          </w:p>
        </w:tc>
        <w:tc>
          <w:tcPr>
            <w:tcW w:w="1846" w:type="pct"/>
            <w:tcBorders>
              <w:bottom w:val="single" w:sz="4" w:space="0" w:color="auto"/>
            </w:tcBorders>
          </w:tcPr>
          <w:p w14:paraId="55EEF387" w14:textId="02A29EED" w:rsidR="00CD7F2B" w:rsidRPr="001E3D03" w:rsidRDefault="00CD7F2B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65184E" w:rsidRPr="0065184E" w14:paraId="45A96E21" w14:textId="77777777" w:rsidTr="002B24F4">
        <w:tc>
          <w:tcPr>
            <w:tcW w:w="1385" w:type="pct"/>
          </w:tcPr>
          <w:p w14:paraId="05B4A99C" w14:textId="57210407" w:rsidR="0065184E" w:rsidRPr="008B0381" w:rsidRDefault="0065184E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8B0381">
              <w:rPr>
                <w:rFonts w:ascii="HelveticaNeueLT Pro 45 Lt" w:hAnsi="HelveticaNeueLT Pro 45 Lt"/>
                <w:sz w:val="24"/>
                <w:szCs w:val="24"/>
              </w:rPr>
              <w:lastRenderedPageBreak/>
              <w:t>Which university and campus will you be attending?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DB7F23" w14:textId="77777777" w:rsidR="0065184E" w:rsidRPr="001E3D03" w:rsidRDefault="0065184E" w:rsidP="001E3D03">
            <w:pPr>
              <w:rPr>
                <w:rFonts w:ascii="HelveticaNeueLT Pro 45 Lt" w:hAnsi="HelveticaNeueLT Pro 45 Lt"/>
                <w:b/>
                <w:sz w:val="22"/>
                <w:szCs w:val="56"/>
              </w:rPr>
            </w:pPr>
          </w:p>
        </w:tc>
      </w:tr>
      <w:tr w:rsidR="0065184E" w:rsidRPr="0065184E" w14:paraId="38B879D6" w14:textId="77777777" w:rsidTr="002B24F4">
        <w:tc>
          <w:tcPr>
            <w:tcW w:w="1385" w:type="pct"/>
          </w:tcPr>
          <w:p w14:paraId="2D3804F7" w14:textId="20084C63" w:rsidR="0065184E" w:rsidRPr="0065184E" w:rsidRDefault="0065184E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65184E">
              <w:rPr>
                <w:rFonts w:ascii="HelveticaNeueLT Pro 45 Lt" w:hAnsi="HelveticaNeueLT Pro 45 Lt"/>
                <w:sz w:val="24"/>
                <w:szCs w:val="24"/>
              </w:rPr>
              <w:t>Will you be studying full-time? (Yes/No)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23426F" w14:textId="20D1255A" w:rsidR="0065184E" w:rsidRPr="001E3D03" w:rsidRDefault="0065184E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D70364" w:rsidRPr="0065184E" w14:paraId="0FAC5C8B" w14:textId="77777777" w:rsidTr="002B24F4">
        <w:tc>
          <w:tcPr>
            <w:tcW w:w="1385" w:type="pct"/>
          </w:tcPr>
          <w:p w14:paraId="607BB1CC" w14:textId="61DA142C" w:rsidR="00D70364" w:rsidRPr="0065184E" w:rsidRDefault="00D70364" w:rsidP="0065184E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8B0381">
              <w:rPr>
                <w:rFonts w:ascii="HelveticaNeueLT Pro 45 Lt" w:hAnsi="HelveticaNeueLT Pro 45 Lt"/>
                <w:sz w:val="24"/>
                <w:szCs w:val="24"/>
              </w:rPr>
              <w:t>What is the duration of this course?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0460C684" w14:textId="77777777" w:rsidR="00D70364" w:rsidRPr="001E3D03" w:rsidRDefault="00D70364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65184E" w:rsidRPr="0065184E" w14:paraId="1F65A718" w14:textId="77777777" w:rsidTr="002B24F4">
        <w:tc>
          <w:tcPr>
            <w:tcW w:w="1385" w:type="pct"/>
          </w:tcPr>
          <w:p w14:paraId="14C7228A" w14:textId="55DE0BF5" w:rsidR="0065184E" w:rsidRPr="0065184E" w:rsidRDefault="00B73B1F" w:rsidP="00B73B1F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B73B1F">
              <w:rPr>
                <w:rFonts w:ascii="HelveticaNeueLT Pro 45 Lt" w:hAnsi="HelveticaNeueLT Pro 45 Lt"/>
                <w:sz w:val="24"/>
                <w:szCs w:val="24"/>
              </w:rPr>
              <w:t>Will you be relocating to undertake your studies? (Yes/No)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3684CAD2" w14:textId="77777777" w:rsidR="0065184E" w:rsidRPr="001E3D03" w:rsidRDefault="0065184E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1E3D03" w:rsidRPr="0065184E" w14:paraId="4D57F520" w14:textId="77777777" w:rsidTr="002B24F4">
        <w:trPr>
          <w:trHeight w:val="257"/>
        </w:trPr>
        <w:tc>
          <w:tcPr>
            <w:tcW w:w="5000" w:type="pct"/>
            <w:gridSpan w:val="3"/>
            <w:vAlign w:val="bottom"/>
          </w:tcPr>
          <w:p w14:paraId="2B288A8C" w14:textId="77777777" w:rsidR="001E3D03" w:rsidRPr="001E3D03" w:rsidRDefault="001E3D03" w:rsidP="001E3D03">
            <w:pPr>
              <w:rPr>
                <w:rFonts w:ascii="HelveticaNeueLT Pro 45 Lt" w:hAnsi="HelveticaNeueLT Pro 45 Lt"/>
                <w:b/>
                <w:color w:val="FFFFFF" w:themeColor="background1"/>
                <w:sz w:val="8"/>
                <w:szCs w:val="8"/>
              </w:rPr>
            </w:pPr>
          </w:p>
        </w:tc>
      </w:tr>
      <w:tr w:rsidR="001E3D03" w:rsidRPr="0065184E" w14:paraId="35D0A206" w14:textId="77777777" w:rsidTr="009D2690">
        <w:trPr>
          <w:trHeight w:val="544"/>
        </w:trPr>
        <w:tc>
          <w:tcPr>
            <w:tcW w:w="5000" w:type="pct"/>
            <w:gridSpan w:val="3"/>
            <w:shd w:val="clear" w:color="auto" w:fill="32BAA0"/>
            <w:vAlign w:val="bottom"/>
          </w:tcPr>
          <w:p w14:paraId="714D194D" w14:textId="01DD66A5" w:rsidR="001E3D03" w:rsidRPr="00CD7F2B" w:rsidRDefault="001E3D03" w:rsidP="00CF7CF9">
            <w:pPr>
              <w:pStyle w:val="Heading1"/>
              <w:rPr>
                <w:rFonts w:ascii="HelveticaNeueLT Pro 45 Lt" w:hAnsi="HelveticaNeueLT Pro 45 Lt"/>
                <w:bCs/>
              </w:rPr>
            </w:pPr>
            <w:r w:rsidRPr="00CD7F2B">
              <w:rPr>
                <w:rFonts w:ascii="HelveticaNeueLT Pro 45 Lt" w:hAnsi="HelveticaNeueLT Pro 45 Lt"/>
                <w:bCs/>
                <w:color w:val="FFFFFF" w:themeColor="background1"/>
              </w:rPr>
              <w:t>Career Intentions</w:t>
            </w:r>
          </w:p>
        </w:tc>
      </w:tr>
      <w:tr w:rsidR="001E3D03" w:rsidRPr="0065184E" w14:paraId="0915069E" w14:textId="77777777" w:rsidTr="002B24F4">
        <w:trPr>
          <w:trHeight w:val="544"/>
        </w:trPr>
        <w:tc>
          <w:tcPr>
            <w:tcW w:w="1385" w:type="pct"/>
          </w:tcPr>
          <w:p w14:paraId="25568C71" w14:textId="41FE5AE3" w:rsidR="001E3D03" w:rsidRPr="001E3D03" w:rsidRDefault="001E3D03" w:rsidP="001E3D03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1E3D03">
              <w:rPr>
                <w:rFonts w:ascii="HelveticaNeueLT Pro 45 Lt" w:hAnsi="HelveticaNeueLT Pro 45 Lt"/>
                <w:sz w:val="24"/>
                <w:szCs w:val="24"/>
              </w:rPr>
              <w:t>How does your chosen course align with the future needs of the Victorian dairy industry or dairying communities?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04569815" w14:textId="77777777" w:rsidR="001E3D03" w:rsidRPr="001E3D03" w:rsidRDefault="001E3D03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1E3D03" w:rsidRPr="0065184E" w14:paraId="462ECA68" w14:textId="77777777" w:rsidTr="002B24F4">
        <w:trPr>
          <w:trHeight w:val="544"/>
        </w:trPr>
        <w:tc>
          <w:tcPr>
            <w:tcW w:w="1385" w:type="pct"/>
          </w:tcPr>
          <w:p w14:paraId="1D535B16" w14:textId="315ED94F" w:rsidR="001E3D03" w:rsidRPr="0065184E" w:rsidRDefault="001E3D03" w:rsidP="001E3D03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1E3D03">
              <w:rPr>
                <w:rFonts w:ascii="HelveticaNeueLT Pro 45 Lt" w:hAnsi="HelveticaNeueLT Pro 45 Lt"/>
                <w:sz w:val="24"/>
                <w:szCs w:val="24"/>
              </w:rPr>
              <w:t>What are your career goals after completing this course?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21DA139A" w14:textId="77777777" w:rsidR="001E3D03" w:rsidRPr="001E3D03" w:rsidRDefault="001E3D03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1E3D03" w:rsidRPr="0065184E" w14:paraId="31ABBECD" w14:textId="77777777" w:rsidTr="002B24F4">
        <w:trPr>
          <w:trHeight w:val="544"/>
        </w:trPr>
        <w:tc>
          <w:tcPr>
            <w:tcW w:w="1385" w:type="pct"/>
          </w:tcPr>
          <w:p w14:paraId="4CA52C3E" w14:textId="5D3168EB" w:rsidR="001E3D03" w:rsidRPr="00772DE4" w:rsidRDefault="000756DC" w:rsidP="001E3D03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0756DC">
              <w:rPr>
                <w:rFonts w:ascii="HelveticaNeueLT Pro 45 Lt" w:hAnsi="HelveticaNeueLT Pro 45 Lt"/>
                <w:sz w:val="24"/>
                <w:szCs w:val="24"/>
              </w:rPr>
              <w:t>How do you plan to contribute to your local community or the dairy industry through your career?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9F3471" w14:textId="77777777" w:rsidR="001E3D03" w:rsidRPr="001E3D03" w:rsidRDefault="001E3D03" w:rsidP="001E3D03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1E3D03" w:rsidRPr="0065184E" w14:paraId="02D6A5BA" w14:textId="77777777" w:rsidTr="002B24F4">
        <w:trPr>
          <w:trHeight w:val="80"/>
        </w:trPr>
        <w:tc>
          <w:tcPr>
            <w:tcW w:w="5000" w:type="pct"/>
            <w:gridSpan w:val="3"/>
          </w:tcPr>
          <w:p w14:paraId="443365D6" w14:textId="77777777" w:rsidR="001E3D03" w:rsidRPr="001E3D03" w:rsidRDefault="001E3D03" w:rsidP="001E3D03">
            <w:pPr>
              <w:rPr>
                <w:rFonts w:ascii="HelveticaNeueLT Pro 45 Lt" w:hAnsi="HelveticaNeueLT Pro 45 Lt"/>
                <w:sz w:val="8"/>
                <w:szCs w:val="8"/>
              </w:rPr>
            </w:pPr>
          </w:p>
        </w:tc>
      </w:tr>
      <w:tr w:rsidR="001E3D03" w:rsidRPr="0065184E" w14:paraId="2BE00241" w14:textId="77777777" w:rsidTr="009D2690">
        <w:trPr>
          <w:trHeight w:val="544"/>
        </w:trPr>
        <w:tc>
          <w:tcPr>
            <w:tcW w:w="5000" w:type="pct"/>
            <w:gridSpan w:val="3"/>
            <w:shd w:val="clear" w:color="auto" w:fill="32BAA0"/>
            <w:vAlign w:val="bottom"/>
          </w:tcPr>
          <w:p w14:paraId="4BA8F586" w14:textId="01839589" w:rsidR="001E3D03" w:rsidRPr="001E3D03" w:rsidRDefault="001E3D03" w:rsidP="00CF7CF9">
            <w:pPr>
              <w:pStyle w:val="Heading1"/>
              <w:rPr>
                <w:rFonts w:ascii="HelveticaNeueLT Pro 45 Lt" w:hAnsi="HelveticaNeueLT Pro 45 Lt"/>
                <w:sz w:val="24"/>
                <w:szCs w:val="24"/>
              </w:rPr>
            </w:pPr>
            <w:r w:rsidRPr="001E3D03">
              <w:rPr>
                <w:rFonts w:ascii="HelveticaNeueLT Pro 45 Lt" w:hAnsi="HelveticaNeueLT Pro 45 Lt"/>
                <w:color w:val="FFFFFF" w:themeColor="background1"/>
              </w:rPr>
              <w:t>Community and Industry Engagement</w:t>
            </w:r>
          </w:p>
        </w:tc>
      </w:tr>
      <w:tr w:rsidR="001E3D03" w:rsidRPr="0065184E" w14:paraId="0228C06C" w14:textId="77777777" w:rsidTr="002B24F4">
        <w:trPr>
          <w:trHeight w:val="544"/>
        </w:trPr>
        <w:tc>
          <w:tcPr>
            <w:tcW w:w="1385" w:type="pct"/>
          </w:tcPr>
          <w:p w14:paraId="5C6E80B2" w14:textId="5107B0AE" w:rsidR="001E3D03" w:rsidRPr="001E3D03" w:rsidRDefault="001E3D03" w:rsidP="00CF7CF9">
            <w:pPr>
              <w:pStyle w:val="NormalIndent"/>
              <w:ind w:left="0"/>
              <w:rPr>
                <w:rFonts w:ascii="HelveticaNeueLT Pro 45 Lt" w:hAnsi="HelveticaNeueLT Pro 45 Lt"/>
                <w:sz w:val="24"/>
                <w:szCs w:val="24"/>
              </w:rPr>
            </w:pPr>
            <w:r w:rsidRPr="001E3D03">
              <w:rPr>
                <w:rFonts w:ascii="HelveticaNeueLT Pro 45 Lt" w:hAnsi="HelveticaNeueLT Pro 45 Lt"/>
                <w:sz w:val="24"/>
                <w:szCs w:val="24"/>
              </w:rPr>
              <w:t>Briefly describe the challenges and opportunities in your local community.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164C24B4" w14:textId="77777777" w:rsidR="001E3D03" w:rsidRPr="0065184E" w:rsidRDefault="001E3D03" w:rsidP="00CF7CF9">
            <w:pPr>
              <w:rPr>
                <w:rFonts w:ascii="HelveticaNeueLT Pro 45 Lt" w:hAnsi="HelveticaNeueLT Pro 45 Lt"/>
              </w:rPr>
            </w:pPr>
          </w:p>
        </w:tc>
      </w:tr>
      <w:tr w:rsidR="001E3D03" w:rsidRPr="0065184E" w14:paraId="075D74B6" w14:textId="77777777" w:rsidTr="002B24F4">
        <w:trPr>
          <w:trHeight w:val="544"/>
        </w:trPr>
        <w:tc>
          <w:tcPr>
            <w:tcW w:w="1385" w:type="pct"/>
          </w:tcPr>
          <w:p w14:paraId="4448C711" w14:textId="4DD03001" w:rsidR="001E3D03" w:rsidRPr="001E3D03" w:rsidRDefault="001E3D03" w:rsidP="001E3D03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1E3D03">
              <w:rPr>
                <w:rFonts w:ascii="HelveticaNeueLT Pro 45 Lt" w:hAnsi="HelveticaNeueLT Pro 45 Lt"/>
                <w:sz w:val="24"/>
                <w:szCs w:val="24"/>
              </w:rPr>
              <w:t xml:space="preserve">What is your understanding of the </w:t>
            </w:r>
            <w:r w:rsidRPr="001E3D03">
              <w:rPr>
                <w:rFonts w:ascii="HelveticaNeueLT Pro 45 Lt" w:hAnsi="HelveticaNeueLT Pro 45 Lt"/>
                <w:sz w:val="24"/>
                <w:szCs w:val="24"/>
              </w:rPr>
              <w:lastRenderedPageBreak/>
              <w:t xml:space="preserve">dairy industry in your region?  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09A075" w14:textId="77777777" w:rsidR="001E3D03" w:rsidRPr="0065184E" w:rsidRDefault="001E3D03" w:rsidP="00CF7CF9">
            <w:pPr>
              <w:rPr>
                <w:rFonts w:ascii="HelveticaNeueLT Pro 45 Lt" w:hAnsi="HelveticaNeueLT Pro 45 Lt"/>
              </w:rPr>
            </w:pPr>
          </w:p>
        </w:tc>
      </w:tr>
      <w:tr w:rsidR="001C5707" w:rsidRPr="0065184E" w14:paraId="48D62BDC" w14:textId="77777777" w:rsidTr="002B24F4">
        <w:trPr>
          <w:trHeight w:val="544"/>
        </w:trPr>
        <w:tc>
          <w:tcPr>
            <w:tcW w:w="1385" w:type="pct"/>
          </w:tcPr>
          <w:p w14:paraId="3579CFF9" w14:textId="590FAA7A" w:rsidR="001C5707" w:rsidRPr="001E3D03" w:rsidRDefault="00CE7193" w:rsidP="001C5707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CE7193">
              <w:rPr>
                <w:rFonts w:ascii="HelveticaNeueLT Pro 45 Lt" w:hAnsi="HelveticaNeueLT Pro 45 Lt"/>
                <w:sz w:val="24"/>
                <w:szCs w:val="24"/>
              </w:rPr>
              <w:t>Are you currently involved in any local community or industry groups? (Please describe)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2C556E" w14:textId="77777777" w:rsidR="001C5707" w:rsidRPr="0065184E" w:rsidRDefault="001C5707" w:rsidP="001C5707">
            <w:pPr>
              <w:rPr>
                <w:rFonts w:ascii="HelveticaNeueLT Pro 45 Lt" w:hAnsi="HelveticaNeueLT Pro 45 Lt"/>
              </w:rPr>
            </w:pPr>
          </w:p>
        </w:tc>
      </w:tr>
      <w:tr w:rsidR="001C5707" w:rsidRPr="0065184E" w14:paraId="1DEF1474" w14:textId="77777777" w:rsidTr="002B24F4">
        <w:trPr>
          <w:trHeight w:val="544"/>
        </w:trPr>
        <w:tc>
          <w:tcPr>
            <w:tcW w:w="1385" w:type="pct"/>
          </w:tcPr>
          <w:p w14:paraId="029DB801" w14:textId="61235C18" w:rsidR="001C5707" w:rsidRPr="001E3D03" w:rsidRDefault="00F83054" w:rsidP="001C5707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F83054">
              <w:rPr>
                <w:rFonts w:ascii="HelveticaNeueLT Pro 45 Lt" w:hAnsi="HelveticaNeueLT Pro 45 Lt"/>
                <w:sz w:val="24"/>
                <w:szCs w:val="24"/>
              </w:rPr>
              <w:t xml:space="preserve">Are you interested in undertaking industry placements or internships in the dairy sector? (If Yes, </w:t>
            </w:r>
            <w:proofErr w:type="gramStart"/>
            <w:r w:rsidRPr="00F83054">
              <w:rPr>
                <w:rFonts w:ascii="HelveticaNeueLT Pro 45 Lt" w:hAnsi="HelveticaNeueLT Pro 45 Lt"/>
                <w:sz w:val="24"/>
                <w:szCs w:val="24"/>
              </w:rPr>
              <w:t>Please</w:t>
            </w:r>
            <w:proofErr w:type="gramEnd"/>
            <w:r w:rsidRPr="00F83054">
              <w:rPr>
                <w:rFonts w:ascii="HelveticaNeueLT Pro 45 Lt" w:hAnsi="HelveticaNeueLT Pro 45 Lt"/>
                <w:sz w:val="24"/>
                <w:szCs w:val="24"/>
              </w:rPr>
              <w:t xml:space="preserve"> describe where)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A8B32F" w14:textId="77777777" w:rsidR="001C5707" w:rsidRPr="0065184E" w:rsidRDefault="001C5707" w:rsidP="001C5707">
            <w:pPr>
              <w:rPr>
                <w:rFonts w:ascii="HelveticaNeueLT Pro 45 Lt" w:hAnsi="HelveticaNeueLT Pro 45 Lt"/>
              </w:rPr>
            </w:pPr>
          </w:p>
        </w:tc>
      </w:tr>
      <w:tr w:rsidR="00CF7CF9" w:rsidRPr="0065184E" w14:paraId="5D8F6CAF" w14:textId="77777777" w:rsidTr="002B24F4">
        <w:trPr>
          <w:trHeight w:val="70"/>
        </w:trPr>
        <w:tc>
          <w:tcPr>
            <w:tcW w:w="5000" w:type="pct"/>
            <w:gridSpan w:val="3"/>
          </w:tcPr>
          <w:p w14:paraId="2879A3D8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8"/>
                <w:szCs w:val="8"/>
              </w:rPr>
            </w:pPr>
          </w:p>
        </w:tc>
      </w:tr>
      <w:tr w:rsidR="00CF7CF9" w:rsidRPr="0065184E" w14:paraId="379E290C" w14:textId="77777777" w:rsidTr="009D2690">
        <w:trPr>
          <w:trHeight w:val="544"/>
        </w:trPr>
        <w:tc>
          <w:tcPr>
            <w:tcW w:w="5000" w:type="pct"/>
            <w:gridSpan w:val="3"/>
            <w:shd w:val="clear" w:color="auto" w:fill="32BAA0"/>
          </w:tcPr>
          <w:p w14:paraId="33F0CABB" w14:textId="33C8827B" w:rsidR="00CF7CF9" w:rsidRPr="00CF7CF9" w:rsidRDefault="00CF7CF9" w:rsidP="00CF7CF9">
            <w:pPr>
              <w:pStyle w:val="Heading1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color w:val="FFFFFF" w:themeColor="background1"/>
              </w:rPr>
              <w:t>Personal Development and Leadership</w:t>
            </w:r>
          </w:p>
        </w:tc>
      </w:tr>
      <w:tr w:rsidR="00CF7CF9" w:rsidRPr="0065184E" w14:paraId="4D79D18E" w14:textId="77777777" w:rsidTr="002B24F4">
        <w:trPr>
          <w:trHeight w:val="544"/>
        </w:trPr>
        <w:tc>
          <w:tcPr>
            <w:tcW w:w="1385" w:type="pct"/>
          </w:tcPr>
          <w:p w14:paraId="49998547" w14:textId="1041627E" w:rsidR="00CF7CF9" w:rsidRPr="00CF7CF9" w:rsidRDefault="00CF7CF9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sz w:val="24"/>
                <w:szCs w:val="24"/>
              </w:rPr>
              <w:t>Describe any extracurricular, volunteer, or community activities you have been involved in.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219ADF6B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CF7CF9" w:rsidRPr="0065184E" w14:paraId="6026F8D0" w14:textId="77777777" w:rsidTr="002B24F4">
        <w:trPr>
          <w:trHeight w:val="544"/>
        </w:trPr>
        <w:tc>
          <w:tcPr>
            <w:tcW w:w="1385" w:type="pct"/>
          </w:tcPr>
          <w:p w14:paraId="7AD6A19B" w14:textId="376C286E" w:rsidR="00CF7CF9" w:rsidRPr="00CF7CF9" w:rsidRDefault="00CF7CF9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sz w:val="24"/>
                <w:szCs w:val="24"/>
              </w:rPr>
              <w:t>Provide examples of how you have demonstrated leadership, initiative, or resilience.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02C407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CF7CF9" w:rsidRPr="0065184E" w14:paraId="54C6F4AD" w14:textId="77777777" w:rsidTr="002B24F4">
        <w:trPr>
          <w:trHeight w:val="544"/>
        </w:trPr>
        <w:tc>
          <w:tcPr>
            <w:tcW w:w="1385" w:type="pct"/>
          </w:tcPr>
          <w:p w14:paraId="52242D36" w14:textId="4B57E7B1" w:rsidR="00CF7CF9" w:rsidRPr="00CF7CF9" w:rsidRDefault="00CF7CF9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sz w:val="24"/>
                <w:szCs w:val="24"/>
              </w:rPr>
              <w:t xml:space="preserve">List significant awards, </w:t>
            </w:r>
            <w:proofErr w:type="spellStart"/>
            <w:r w:rsidRPr="00CF7CF9">
              <w:rPr>
                <w:rFonts w:ascii="HelveticaNeueLT Pro 45 Lt" w:hAnsi="HelveticaNeueLT Pro 45 Lt"/>
                <w:sz w:val="24"/>
                <w:szCs w:val="24"/>
              </w:rPr>
              <w:t>honours</w:t>
            </w:r>
            <w:proofErr w:type="spellEnd"/>
            <w:r w:rsidRPr="00CF7CF9">
              <w:rPr>
                <w:rFonts w:ascii="HelveticaNeueLT Pro 45 Lt" w:hAnsi="HelveticaNeueLT Pro 45 Lt"/>
                <w:sz w:val="24"/>
                <w:szCs w:val="24"/>
              </w:rPr>
              <w:t xml:space="preserve"> or special achievements.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E74ECD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CF7CF9" w:rsidRPr="0065184E" w14:paraId="4BA30131" w14:textId="77777777" w:rsidTr="002B24F4">
        <w:trPr>
          <w:trHeight w:val="70"/>
        </w:trPr>
        <w:tc>
          <w:tcPr>
            <w:tcW w:w="5000" w:type="pct"/>
            <w:gridSpan w:val="3"/>
          </w:tcPr>
          <w:p w14:paraId="164E0F05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8"/>
                <w:szCs w:val="8"/>
              </w:rPr>
            </w:pPr>
          </w:p>
        </w:tc>
      </w:tr>
      <w:tr w:rsidR="00CF7CF9" w:rsidRPr="0065184E" w14:paraId="081BCBDD" w14:textId="77777777" w:rsidTr="009D2690">
        <w:trPr>
          <w:trHeight w:val="544"/>
        </w:trPr>
        <w:tc>
          <w:tcPr>
            <w:tcW w:w="5000" w:type="pct"/>
            <w:gridSpan w:val="3"/>
            <w:shd w:val="clear" w:color="auto" w:fill="32BAA0"/>
          </w:tcPr>
          <w:p w14:paraId="6A743B82" w14:textId="0D1D5CF8" w:rsidR="00CF7CF9" w:rsidRPr="00CF7CF9" w:rsidRDefault="00D24C86" w:rsidP="00CF7CF9">
            <w:pPr>
              <w:pStyle w:val="Heading1"/>
              <w:rPr>
                <w:rFonts w:ascii="HelveticaNeueLT Pro 45 Lt" w:hAnsi="HelveticaNeueLT Pro 45 Lt"/>
                <w:sz w:val="24"/>
                <w:szCs w:val="24"/>
              </w:rPr>
            </w:pPr>
            <w:r>
              <w:rPr>
                <w:rFonts w:ascii="HelveticaNeueLT Pro 45 Lt" w:hAnsi="HelveticaNeueLT Pro 45 Lt"/>
                <w:color w:val="FFFFFF" w:themeColor="background1"/>
              </w:rPr>
              <w:t>Scholarship Details</w:t>
            </w:r>
          </w:p>
        </w:tc>
      </w:tr>
      <w:tr w:rsidR="00CF7CF9" w:rsidRPr="0065184E" w14:paraId="6CE8ED04" w14:textId="77777777" w:rsidTr="002B24F4">
        <w:trPr>
          <w:trHeight w:val="544"/>
        </w:trPr>
        <w:tc>
          <w:tcPr>
            <w:tcW w:w="1385" w:type="pct"/>
          </w:tcPr>
          <w:p w14:paraId="2D688466" w14:textId="5CB5DBE9" w:rsidR="00CF7CF9" w:rsidRPr="00CF7CF9" w:rsidRDefault="00D24C86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sz w:val="24"/>
                <w:szCs w:val="24"/>
              </w:rPr>
              <w:t>How will a scholarship make a difference for you?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1DAC0FDA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CF7CF9" w:rsidRPr="0065184E" w14:paraId="16E2165F" w14:textId="77777777" w:rsidTr="002B24F4">
        <w:trPr>
          <w:trHeight w:val="544"/>
        </w:trPr>
        <w:tc>
          <w:tcPr>
            <w:tcW w:w="1385" w:type="pct"/>
          </w:tcPr>
          <w:p w14:paraId="6F1CEDD6" w14:textId="190CB6BF" w:rsidR="00CF7CF9" w:rsidRPr="00CF7CF9" w:rsidRDefault="00CF7CF9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CF7CF9">
              <w:rPr>
                <w:rFonts w:ascii="HelveticaNeueLT Pro 45 Lt" w:hAnsi="HelveticaNeueLT Pro 45 Lt"/>
                <w:sz w:val="24"/>
                <w:szCs w:val="24"/>
              </w:rPr>
              <w:lastRenderedPageBreak/>
              <w:t xml:space="preserve">How do you plan to apply your skills to strengthen local services, businesses, or community resilience upon </w:t>
            </w:r>
            <w:r w:rsidR="00DF22B0">
              <w:rPr>
                <w:rFonts w:ascii="HelveticaNeueLT Pro 45 Lt" w:hAnsi="HelveticaNeueLT Pro 45 Lt"/>
                <w:sz w:val="24"/>
                <w:szCs w:val="24"/>
              </w:rPr>
              <w:t>graduating</w:t>
            </w:r>
            <w:r w:rsidRPr="00CF7CF9">
              <w:rPr>
                <w:rFonts w:ascii="HelveticaNeueLT Pro 45 Lt" w:hAnsi="HelveticaNeueLT Pro 45 Lt"/>
                <w:sz w:val="24"/>
                <w:szCs w:val="24"/>
              </w:rPr>
              <w:t>?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DD2BB2" w14:textId="77777777" w:rsidR="00CF7CF9" w:rsidRPr="00CF7CF9" w:rsidRDefault="00CF7CF9" w:rsidP="00CF7CF9">
            <w:pPr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  <w:tr w:rsidR="002B24F4" w:rsidRPr="0065184E" w14:paraId="5100763C" w14:textId="77777777" w:rsidTr="002B24F4">
        <w:trPr>
          <w:trHeight w:val="158"/>
        </w:trPr>
        <w:tc>
          <w:tcPr>
            <w:tcW w:w="5000" w:type="pct"/>
            <w:gridSpan w:val="3"/>
          </w:tcPr>
          <w:p w14:paraId="3FC3AE3F" w14:textId="77777777" w:rsidR="002B24F4" w:rsidRPr="002B24F4" w:rsidRDefault="002B24F4" w:rsidP="00CF7CF9">
            <w:pPr>
              <w:rPr>
                <w:rFonts w:ascii="HelveticaNeueLT Pro 45 Lt" w:hAnsi="HelveticaNeueLT Pro 45 Lt"/>
                <w:sz w:val="8"/>
                <w:szCs w:val="8"/>
              </w:rPr>
            </w:pPr>
          </w:p>
        </w:tc>
      </w:tr>
      <w:tr w:rsidR="002B24F4" w:rsidRPr="0065184E" w14:paraId="535332D8" w14:textId="77777777" w:rsidTr="009D2690">
        <w:trPr>
          <w:trHeight w:val="544"/>
        </w:trPr>
        <w:tc>
          <w:tcPr>
            <w:tcW w:w="5000" w:type="pct"/>
            <w:gridSpan w:val="3"/>
            <w:shd w:val="clear" w:color="auto" w:fill="32BAA0"/>
          </w:tcPr>
          <w:p w14:paraId="2C870839" w14:textId="025E9017" w:rsidR="002B24F4" w:rsidRPr="002B24F4" w:rsidRDefault="002B24F4" w:rsidP="002B24F4">
            <w:pPr>
              <w:pStyle w:val="Heading1"/>
              <w:rPr>
                <w:rFonts w:ascii="HelveticaNeueLT Pro 45 Lt" w:hAnsi="HelveticaNeueLT Pro 45 Lt"/>
                <w:color w:val="FFFFFF" w:themeColor="background1"/>
              </w:rPr>
            </w:pPr>
            <w:r w:rsidRPr="002B24F4">
              <w:rPr>
                <w:rFonts w:ascii="HelveticaNeueLT Pro 45 Lt" w:hAnsi="HelveticaNeueLT Pro 45 Lt"/>
                <w:color w:val="FFFFFF" w:themeColor="background1"/>
              </w:rPr>
              <w:t>Supporting Documents</w:t>
            </w:r>
          </w:p>
        </w:tc>
      </w:tr>
      <w:tr w:rsidR="00CF7CF9" w:rsidRPr="0065184E" w14:paraId="4FB696B6" w14:textId="77777777" w:rsidTr="002B24F4">
        <w:trPr>
          <w:trHeight w:val="861"/>
        </w:trPr>
        <w:tc>
          <w:tcPr>
            <w:tcW w:w="1385" w:type="pct"/>
            <w:vMerge w:val="restart"/>
          </w:tcPr>
          <w:p w14:paraId="7290DA9F" w14:textId="77777777" w:rsidR="00CF7CF9" w:rsidRPr="002B24F4" w:rsidRDefault="00CF7CF9" w:rsidP="00CF7CF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To support your application please attach: </w:t>
            </w:r>
            <w:r w:rsidRPr="002B24F4">
              <w:rPr>
                <w:rFonts w:ascii="HelveticaNeueLT Pro 45 Lt" w:hAnsi="HelveticaNeueLT Pro 45 Lt"/>
                <w:i/>
                <w:iCs/>
                <w:sz w:val="24"/>
                <w:szCs w:val="24"/>
              </w:rPr>
              <w:t>(Please cross the boxes below)</w:t>
            </w:r>
          </w:p>
          <w:p w14:paraId="3378BCE6" w14:textId="77777777" w:rsidR="00CF7CF9" w:rsidRPr="00CF7CF9" w:rsidRDefault="00CF7CF9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39F38EB5" w14:textId="6AD571D2" w:rsidR="00CF7CF9" w:rsidRPr="00CF7CF9" w:rsidRDefault="006C566E" w:rsidP="002B24F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846295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4F4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2B24F4"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 </w:t>
            </w:r>
            <w:r w:rsidR="00CF7CF9" w:rsidRPr="002B24F4">
              <w:rPr>
                <w:rFonts w:ascii="HelveticaNeueLT Pro 45 Lt" w:hAnsi="HelveticaNeueLT Pro 45 Lt"/>
                <w:sz w:val="24"/>
                <w:szCs w:val="24"/>
              </w:rPr>
              <w:t>Your most recent academic results transcript or school repor</w:t>
            </w:r>
          </w:p>
        </w:tc>
      </w:tr>
      <w:tr w:rsidR="00CF7CF9" w:rsidRPr="0065184E" w14:paraId="6E42B77E" w14:textId="77777777" w:rsidTr="002B24F4">
        <w:trPr>
          <w:trHeight w:val="859"/>
        </w:trPr>
        <w:tc>
          <w:tcPr>
            <w:tcW w:w="1385" w:type="pct"/>
            <w:vMerge/>
          </w:tcPr>
          <w:p w14:paraId="32115C7E" w14:textId="77777777" w:rsidR="00CF7CF9" w:rsidRPr="1AF5955C" w:rsidRDefault="00CF7CF9" w:rsidP="00CF7CF9">
            <w:pPr>
              <w:widowControl w:val="0"/>
              <w:autoSpaceDE w:val="0"/>
              <w:autoSpaceDN w:val="0"/>
              <w:adjustRightInd w:val="0"/>
              <w:spacing w:before="120"/>
              <w:rPr>
                <w:b/>
                <w:bCs/>
              </w:rPr>
            </w:pP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161C26" w14:textId="7C71542D" w:rsidR="00CF7CF9" w:rsidRPr="002B24F4" w:rsidRDefault="006C566E" w:rsidP="002B24F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-151806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F2B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CF7CF9">
              <w:rPr>
                <w:rFonts w:ascii="HelveticaNeueLT Pro 45 Lt" w:hAnsi="HelveticaNeueLT Pro 45 Lt"/>
                <w:sz w:val="24"/>
                <w:szCs w:val="24"/>
              </w:rPr>
              <w:t xml:space="preserve"> </w:t>
            </w:r>
            <w:r w:rsidR="00CF7CF9"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Your resume or CV </w:t>
            </w:r>
            <w:r w:rsidR="002B24F4">
              <w:rPr>
                <w:rFonts w:ascii="HelveticaNeueLT Pro 45 Lt" w:hAnsi="HelveticaNeueLT Pro 45 Lt"/>
                <w:sz w:val="24"/>
                <w:szCs w:val="24"/>
              </w:rPr>
              <w:t>including references</w:t>
            </w:r>
          </w:p>
        </w:tc>
      </w:tr>
      <w:tr w:rsidR="00CF7CF9" w:rsidRPr="0065184E" w14:paraId="2F5A196B" w14:textId="77777777" w:rsidTr="002B24F4">
        <w:trPr>
          <w:trHeight w:val="859"/>
        </w:trPr>
        <w:tc>
          <w:tcPr>
            <w:tcW w:w="1385" w:type="pct"/>
            <w:vMerge/>
          </w:tcPr>
          <w:p w14:paraId="108646E0" w14:textId="77777777" w:rsidR="00CF7CF9" w:rsidRPr="1AF5955C" w:rsidRDefault="00CF7CF9" w:rsidP="00CF7CF9">
            <w:pPr>
              <w:widowControl w:val="0"/>
              <w:autoSpaceDE w:val="0"/>
              <w:autoSpaceDN w:val="0"/>
              <w:adjustRightInd w:val="0"/>
              <w:spacing w:before="120"/>
              <w:rPr>
                <w:b/>
                <w:bCs/>
              </w:rPr>
            </w:pP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DF0F7C" w14:textId="72C3B09A" w:rsidR="00CF7CF9" w:rsidRPr="002B24F4" w:rsidRDefault="006C566E" w:rsidP="002B24F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HelveticaNeueLT Pro 45 Lt" w:hAnsi="HelveticaNeueLT Pro 45 Lt"/>
                <w:sz w:val="24"/>
                <w:szCs w:val="24"/>
              </w:rPr>
            </w:pPr>
            <w:sdt>
              <w:sdtPr>
                <w:rPr>
                  <w:rFonts w:ascii="HelveticaNeueLT Pro 45 Lt" w:hAnsi="HelveticaNeueLT Pro 45 Lt"/>
                  <w:color w:val="0079C1"/>
                  <w:sz w:val="40"/>
                  <w:szCs w:val="40"/>
                </w:rPr>
                <w:id w:val="-877846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4F4">
                  <w:rPr>
                    <w:rFonts w:ascii="MS Gothic" w:eastAsia="MS Gothic" w:hAnsi="MS Gothic" w:hint="eastAsia"/>
                    <w:color w:val="0079C1"/>
                    <w:sz w:val="40"/>
                    <w:szCs w:val="40"/>
                  </w:rPr>
                  <w:t>☐</w:t>
                </w:r>
              </w:sdtContent>
            </w:sdt>
            <w:r w:rsidR="002B24F4"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 </w:t>
            </w:r>
            <w:r w:rsidR="00CF7CF9" w:rsidRPr="002B24F4">
              <w:rPr>
                <w:rFonts w:ascii="HelveticaNeueLT Pro 45 Lt" w:hAnsi="HelveticaNeueLT Pro 45 Lt"/>
                <w:sz w:val="24"/>
                <w:szCs w:val="24"/>
              </w:rPr>
              <w:t>A letter of support from a referee such as a teacher or community member (but not a member of your own family).</w:t>
            </w:r>
          </w:p>
          <w:p w14:paraId="0A59BAA6" w14:textId="52989F54" w:rsidR="00CF7CF9" w:rsidRPr="002B24F4" w:rsidRDefault="00CF7CF9" w:rsidP="002B24F4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HelveticaNeueLT Pro 45 Lt" w:hAnsi="HelveticaNeueLT Pro 45 Lt"/>
                <w:color w:val="EE0000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color w:val="EE0000"/>
                <w:sz w:val="24"/>
                <w:szCs w:val="24"/>
              </w:rPr>
              <w:t>All file attachments should be in PDF or Microsoft Word format only.</w:t>
            </w:r>
          </w:p>
        </w:tc>
      </w:tr>
      <w:tr w:rsidR="002B24F4" w:rsidRPr="0065184E" w14:paraId="38868CD5" w14:textId="77777777" w:rsidTr="00CD7F2B">
        <w:trPr>
          <w:trHeight w:val="77"/>
        </w:trPr>
        <w:tc>
          <w:tcPr>
            <w:tcW w:w="5000" w:type="pct"/>
            <w:gridSpan w:val="3"/>
          </w:tcPr>
          <w:p w14:paraId="3AB7CED5" w14:textId="77777777" w:rsidR="002B24F4" w:rsidRPr="002B24F4" w:rsidRDefault="002B24F4" w:rsidP="00CF7CF9">
            <w:pPr>
              <w:rPr>
                <w:rFonts w:ascii="HelveticaNeueLT Pro 45 Lt" w:hAnsi="HelveticaNeueLT Pro 45 Lt"/>
                <w:sz w:val="8"/>
                <w:szCs w:val="8"/>
              </w:rPr>
            </w:pPr>
          </w:p>
        </w:tc>
      </w:tr>
      <w:tr w:rsidR="002B24F4" w:rsidRPr="0065184E" w14:paraId="43FA8061" w14:textId="77777777" w:rsidTr="009D2690">
        <w:trPr>
          <w:trHeight w:val="544"/>
        </w:trPr>
        <w:tc>
          <w:tcPr>
            <w:tcW w:w="5000" w:type="pct"/>
            <w:gridSpan w:val="3"/>
            <w:shd w:val="clear" w:color="auto" w:fill="32BAA0"/>
          </w:tcPr>
          <w:p w14:paraId="7C9D9217" w14:textId="1A572754" w:rsidR="002B24F4" w:rsidRPr="002B24F4" w:rsidRDefault="002B24F4" w:rsidP="00CD7F2B">
            <w:pPr>
              <w:pStyle w:val="Heading1"/>
              <w:rPr>
                <w:rFonts w:ascii="HelveticaNeueLT Pro 45 Lt" w:hAnsi="HelveticaNeueLT Pro 45 Lt"/>
                <w:color w:val="FFFFFF" w:themeColor="background1"/>
              </w:rPr>
            </w:pPr>
            <w:r w:rsidRPr="00CD7F2B">
              <w:rPr>
                <w:rFonts w:ascii="HelveticaNeueLT Pro 45 Lt" w:hAnsi="HelveticaNeueLT Pro 45 Lt"/>
                <w:color w:val="FFFFFF" w:themeColor="background1"/>
              </w:rPr>
              <w:t>Applicant’s</w:t>
            </w:r>
            <w:r>
              <w:rPr>
                <w:rFonts w:ascii="HelveticaNeueLT Pro 45 Lt" w:hAnsi="HelveticaNeueLT Pro 45 Lt"/>
                <w:b w:val="0"/>
                <w:color w:val="FFFFFF" w:themeColor="background1"/>
              </w:rPr>
              <w:t xml:space="preserve"> </w:t>
            </w:r>
            <w:r w:rsidRPr="002B24F4">
              <w:rPr>
                <w:rFonts w:ascii="HelveticaNeueLT Pro 45 Lt" w:hAnsi="HelveticaNeueLT Pro 45 Lt"/>
                <w:color w:val="FFFFFF" w:themeColor="background1"/>
              </w:rPr>
              <w:t>Declaration</w:t>
            </w:r>
          </w:p>
        </w:tc>
      </w:tr>
      <w:tr w:rsidR="002B24F4" w:rsidRPr="0065184E" w14:paraId="0E1A2024" w14:textId="77777777" w:rsidTr="00CD7F2B">
        <w:trPr>
          <w:trHeight w:val="544"/>
        </w:trPr>
        <w:tc>
          <w:tcPr>
            <w:tcW w:w="1385" w:type="pct"/>
          </w:tcPr>
          <w:p w14:paraId="3DFF30AA" w14:textId="5D28369C" w:rsidR="002B24F4" w:rsidRPr="002B24F4" w:rsidRDefault="002B24F4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Applicants over 18</w:t>
            </w:r>
          </w:p>
        </w:tc>
        <w:tc>
          <w:tcPr>
            <w:tcW w:w="3615" w:type="pct"/>
            <w:gridSpan w:val="2"/>
            <w:tcBorders>
              <w:bottom w:val="single" w:sz="4" w:space="0" w:color="auto"/>
            </w:tcBorders>
          </w:tcPr>
          <w:p w14:paraId="1B0F0D49" w14:textId="77777777" w:rsidR="002B24F4" w:rsidRPr="002B24F4" w:rsidRDefault="002B24F4" w:rsidP="002B24F4">
            <w:pPr>
              <w:widowControl w:val="0"/>
              <w:autoSpaceDE w:val="0"/>
              <w:autoSpaceDN w:val="0"/>
              <w:adjustRightInd w:val="0"/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By answering "Yes" below, the applicant declares that:</w:t>
            </w:r>
          </w:p>
          <w:p w14:paraId="2B7D73A0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5" w:lineRule="exact"/>
              <w:ind w:left="567" w:hanging="56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All information provided in this application form is true and correct to the best of my knowledge. </w:t>
            </w:r>
          </w:p>
          <w:p w14:paraId="06C98D42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5" w:lineRule="exact"/>
              <w:ind w:left="567" w:hanging="56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 authorise Gardiner Foundation to contact my nominated Referee.</w:t>
            </w:r>
          </w:p>
          <w:p w14:paraId="7D3CBF11" w14:textId="10B95B13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5" w:lineRule="exact"/>
              <w:ind w:left="567" w:hanging="56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If requested, I will make myself available to attend an interview in Melbourne in mid-late January 202</w:t>
            </w:r>
            <w:r>
              <w:rPr>
                <w:rFonts w:ascii="HelveticaNeueLT Pro 45 Lt" w:hAnsi="HelveticaNeueLT Pro 45 Lt"/>
                <w:sz w:val="24"/>
                <w:szCs w:val="24"/>
              </w:rPr>
              <w:t>6</w:t>
            </w:r>
            <w:r w:rsidRPr="002B24F4">
              <w:rPr>
                <w:rFonts w:ascii="HelveticaNeueLT Pro 45 Lt" w:hAnsi="HelveticaNeueLT Pro 45 Lt"/>
                <w:sz w:val="24"/>
                <w:szCs w:val="24"/>
              </w:rPr>
              <w:t>.</w:t>
            </w:r>
          </w:p>
          <w:p w14:paraId="1E7AE1D2" w14:textId="68DF2654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5" w:lineRule="exact"/>
              <w:ind w:left="567" w:hanging="56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I have read the </w:t>
            </w:r>
            <w:hyperlink r:id="rId12" w:history="1">
              <w:r w:rsidRPr="002B24F4">
                <w:rPr>
                  <w:rStyle w:val="Hyperlink"/>
                  <w:rFonts w:ascii="HelveticaNeueLT Pro 45 Lt" w:hAnsi="HelveticaNeueLT Pro 45 Lt"/>
                  <w:sz w:val="24"/>
                  <w:szCs w:val="24"/>
                </w:rPr>
                <w:t>Terms and Conditions of Scholarship</w:t>
              </w:r>
            </w:hyperlink>
            <w:r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 and, should I be successful in winning a Scholarship, I agree to abide by them; and</w:t>
            </w:r>
          </w:p>
          <w:p w14:paraId="6B35E577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5" w:lineRule="exact"/>
              <w:ind w:left="567" w:hanging="56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 acknowledge that Gardiner Foundation reserves the right to vary or reverse any decision regarding a scholarship awarded based on incorrect or incomplete information provided by me in this application.</w:t>
            </w:r>
          </w:p>
          <w:p w14:paraId="5A22CFB9" w14:textId="424119D1" w:rsidR="002B24F4" w:rsidRPr="002B24F4" w:rsidRDefault="002B24F4" w:rsidP="002B24F4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I agree to the above:</w:t>
            </w: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ab/>
            </w:r>
            <w:sdt>
              <w:sdtPr>
                <w:rPr>
                  <w:rFonts w:ascii="HelveticaNeueLT Pro 45 Lt" w:hAnsi="HelveticaNeueLT Pro 45 Lt"/>
                  <w:b/>
                  <w:bCs/>
                  <w:sz w:val="24"/>
                  <w:szCs w:val="24"/>
                </w:rPr>
                <w:alias w:val="Applicant's declaration"/>
                <w:tag w:val="Applicant's declaration"/>
                <w:id w:val="-614127079"/>
                <w:placeholder>
                  <w:docPart w:val="F0647C22F4344D19A0C2BA58010A4EEF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2B24F4">
                  <w:rPr>
                    <w:rStyle w:val="PlaceholderText"/>
                    <w:rFonts w:ascii="HelveticaNeueLT Pro 45 Lt" w:hAnsi="HelveticaNeueLT Pro 45 Lt"/>
                    <w:b/>
                    <w:bCs/>
                    <w:color w:val="0079C1"/>
                    <w:sz w:val="24"/>
                    <w:szCs w:val="24"/>
                  </w:rPr>
                  <w:t>Choose an item.</w:t>
                </w:r>
              </w:sdtContent>
            </w:sdt>
          </w:p>
          <w:p w14:paraId="5E61FA26" w14:textId="77777777" w:rsidR="002B24F4" w:rsidRDefault="002B24F4" w:rsidP="00CF7CF9">
            <w:pPr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Signature:</w:t>
            </w:r>
          </w:p>
          <w:p w14:paraId="01FAD06A" w14:textId="66136562" w:rsidR="002B24F4" w:rsidRPr="002B24F4" w:rsidRDefault="002B24F4" w:rsidP="00CF7CF9">
            <w:pPr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</w:p>
        </w:tc>
      </w:tr>
      <w:tr w:rsidR="002B24F4" w:rsidRPr="0065184E" w14:paraId="1E54ED52" w14:textId="77777777" w:rsidTr="002B24F4">
        <w:trPr>
          <w:trHeight w:val="544"/>
        </w:trPr>
        <w:tc>
          <w:tcPr>
            <w:tcW w:w="1385" w:type="pct"/>
          </w:tcPr>
          <w:p w14:paraId="12C7572B" w14:textId="610880CF" w:rsidR="002B24F4" w:rsidRPr="002B24F4" w:rsidRDefault="002B24F4" w:rsidP="00CF7CF9">
            <w:pPr>
              <w:pStyle w:val="NormalIndent"/>
              <w:ind w:left="37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lastRenderedPageBreak/>
              <w:t>Applicants under 18</w:t>
            </w:r>
          </w:p>
        </w:tc>
        <w:tc>
          <w:tcPr>
            <w:tcW w:w="36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F5B052" w14:textId="77777777" w:rsidR="002B24F4" w:rsidRPr="002B24F4" w:rsidRDefault="002B24F4" w:rsidP="002B24F4">
            <w:pPr>
              <w:widowControl w:val="0"/>
              <w:overflowPunct w:val="0"/>
              <w:autoSpaceDE w:val="0"/>
              <w:autoSpaceDN w:val="0"/>
              <w:adjustRightInd w:val="0"/>
              <w:spacing w:line="319" w:lineRule="auto"/>
              <w:ind w:right="200"/>
              <w:jc w:val="both"/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Parent/guardian's consent (for applicants under 18 years of age)</w:t>
            </w:r>
          </w:p>
          <w:p w14:paraId="5B7A04B7" w14:textId="77777777" w:rsidR="002B24F4" w:rsidRPr="002B24F4" w:rsidRDefault="002B24F4" w:rsidP="002B24F4">
            <w:pPr>
              <w:widowControl w:val="0"/>
              <w:autoSpaceDE w:val="0"/>
              <w:autoSpaceDN w:val="0"/>
              <w:adjustRightInd w:val="0"/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By answering "Yes" below, the parent/guardian declares that:</w:t>
            </w:r>
          </w:p>
          <w:p w14:paraId="7313D2E5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 hereby provide permission for my child to make this application.</w:t>
            </w:r>
          </w:p>
          <w:p w14:paraId="28460D8C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line="267" w:lineRule="auto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 understand that his/her details, including some private information collected in this form, will be used by Gardiner Foundation to process the application.</w:t>
            </w:r>
          </w:p>
          <w:p w14:paraId="01472E76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 authorise Gardiner Foundation to contact the nominated referee to discuss my child's application.</w:t>
            </w:r>
          </w:p>
          <w:p w14:paraId="68EFE439" w14:textId="1149243D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line="267" w:lineRule="auto"/>
              <w:ind w:right="220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I have read the </w:t>
            </w:r>
            <w:hyperlink r:id="rId13" w:history="1">
              <w:r w:rsidRPr="002B24F4">
                <w:rPr>
                  <w:rStyle w:val="Hyperlink"/>
                  <w:rFonts w:ascii="HelveticaNeueLT Pro 45 Lt" w:hAnsi="HelveticaNeueLT Pro 45 Lt"/>
                  <w:sz w:val="24"/>
                  <w:szCs w:val="24"/>
                </w:rPr>
                <w:t>Terms and Conditions of Scholarship</w:t>
              </w:r>
            </w:hyperlink>
            <w:r w:rsidRPr="002B24F4">
              <w:rPr>
                <w:rFonts w:ascii="HelveticaNeueLT Pro 45 Lt" w:hAnsi="HelveticaNeueLT Pro 45 Lt"/>
                <w:sz w:val="24"/>
                <w:szCs w:val="24"/>
              </w:rPr>
              <w:t xml:space="preserve"> and, should my child be successful in winning a scholarship, I agree to abide by them; </w:t>
            </w:r>
          </w:p>
          <w:p w14:paraId="56134C1A" w14:textId="77777777" w:rsidR="002B24F4" w:rsidRPr="002B24F4" w:rsidRDefault="002B24F4" w:rsidP="002B24F4">
            <w:pPr>
              <w:pStyle w:val="ListParagraph"/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line="240" w:lineRule="auto"/>
              <w:ind w:right="420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 agree to be contacted directly by Gardiner Foundation on the phone number provided below, if needed</w:t>
            </w:r>
          </w:p>
          <w:p w14:paraId="3D5B62C7" w14:textId="77777777" w:rsidR="002B24F4" w:rsidRPr="002B24F4" w:rsidRDefault="002B24F4" w:rsidP="002B24F4">
            <w:pPr>
              <w:widowControl w:val="0"/>
              <w:overflowPunct w:val="0"/>
              <w:autoSpaceDE w:val="0"/>
              <w:autoSpaceDN w:val="0"/>
              <w:adjustRightInd w:val="0"/>
              <w:spacing w:line="344" w:lineRule="auto"/>
              <w:ind w:right="420"/>
              <w:rPr>
                <w:rFonts w:ascii="HelveticaNeueLT Pro 45 Lt" w:hAnsi="HelveticaNeueLT Pro 45 Lt"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sz w:val="24"/>
                <w:szCs w:val="24"/>
              </w:rPr>
              <w:t>I agree to the above declaration (parent/guardian sign):</w:t>
            </w:r>
            <w:r w:rsidRPr="002B24F4">
              <w:rPr>
                <w:rFonts w:ascii="HelveticaNeueLT Pro 45 Lt" w:hAnsi="HelveticaNeueLT Pro 45 Lt"/>
                <w:sz w:val="24"/>
                <w:szCs w:val="24"/>
              </w:rPr>
              <w:tab/>
            </w:r>
            <w:sdt>
              <w:sdtPr>
                <w:rPr>
                  <w:rFonts w:ascii="HelveticaNeueLT Pro 45 Lt" w:hAnsi="HelveticaNeueLT Pro 45 Lt"/>
                  <w:sz w:val="24"/>
                  <w:szCs w:val="24"/>
                </w:rPr>
                <w:alias w:val="Parent's declaration"/>
                <w:tag w:val="Parent's declaration"/>
                <w:id w:val="1650321625"/>
                <w:placeholder>
                  <w:docPart w:val="5518C0D3F09845D6B78EF606BDE2AA2A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2B24F4">
                  <w:rPr>
                    <w:rStyle w:val="PlaceholderText"/>
                    <w:rFonts w:ascii="HelveticaNeueLT Pro 45 Lt" w:hAnsi="HelveticaNeueLT Pro 45 Lt"/>
                    <w:color w:val="0079C1"/>
                    <w:sz w:val="24"/>
                    <w:szCs w:val="24"/>
                  </w:rPr>
                  <w:t>Choose an item.</w:t>
                </w:r>
              </w:sdtContent>
            </w:sdt>
          </w:p>
          <w:p w14:paraId="10EC7B42" w14:textId="77777777" w:rsidR="002B24F4" w:rsidRPr="002B24F4" w:rsidRDefault="002B24F4" w:rsidP="002B24F4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Parent/guardian's name:</w:t>
            </w:r>
          </w:p>
          <w:p w14:paraId="55001C0C" w14:textId="77777777" w:rsidR="002B24F4" w:rsidRDefault="002B24F4" w:rsidP="002B24F4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HelveticaNeueLT Pro 45 Lt" w:hAnsi="HelveticaNeueLT Pro 45 Lt"/>
                <w:b/>
                <w:bCs/>
                <w:sz w:val="24"/>
                <w:szCs w:val="24"/>
              </w:rPr>
            </w:pPr>
            <w:r w:rsidRPr="002B24F4">
              <w:rPr>
                <w:rFonts w:ascii="HelveticaNeueLT Pro 45 Lt" w:hAnsi="HelveticaNeueLT Pro 45 Lt"/>
                <w:b/>
                <w:bCs/>
                <w:sz w:val="24"/>
                <w:szCs w:val="24"/>
              </w:rPr>
              <w:t>Daytime phone number:</w:t>
            </w:r>
          </w:p>
          <w:p w14:paraId="0467D4A2" w14:textId="60F701BF" w:rsidR="00784F00" w:rsidRPr="002B24F4" w:rsidRDefault="00784F00" w:rsidP="002B24F4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HelveticaNeueLT Pro 45 Lt" w:hAnsi="HelveticaNeueLT Pro 45 Lt"/>
                <w:sz w:val="24"/>
                <w:szCs w:val="24"/>
              </w:rPr>
            </w:pPr>
          </w:p>
        </w:tc>
      </w:tr>
    </w:tbl>
    <w:p w14:paraId="1FE48E2F" w14:textId="77777777" w:rsidR="000172E5" w:rsidRPr="0065184E" w:rsidRDefault="000172E5" w:rsidP="00637200">
      <w:pPr>
        <w:rPr>
          <w:rFonts w:ascii="HelveticaNeueLT Pro 45 Lt" w:hAnsi="HelveticaNeueLT Pro 45 Lt"/>
        </w:rPr>
      </w:pPr>
    </w:p>
    <w:sectPr w:rsidR="000172E5" w:rsidRPr="0065184E" w:rsidSect="00CD7F2B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9B959" w14:textId="77777777" w:rsidR="00FE2AAC" w:rsidRDefault="00FE2AAC" w:rsidP="000172E5">
      <w:pPr>
        <w:spacing w:after="0" w:line="240" w:lineRule="auto"/>
      </w:pPr>
      <w:r>
        <w:separator/>
      </w:r>
    </w:p>
  </w:endnote>
  <w:endnote w:type="continuationSeparator" w:id="0">
    <w:p w14:paraId="51F88AAD" w14:textId="77777777" w:rsidR="00FE2AAC" w:rsidRDefault="00FE2AA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39AF37-4C26-4BCE-9629-759BB2194F22}"/>
    <w:embedBold r:id="rId2" w:fontKey="{93244235-AB69-4E87-86B8-3B27230BE9FC}"/>
    <w:embedItalic r:id="rId3" w:fontKey="{E954F67A-619D-43AA-BB20-B8DCD68F14A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70F5A5D-A8C8-4865-A650-DAC5F0E70FFE}"/>
    <w:embedBold r:id="rId5" w:fontKey="{EF48CD9E-3BA8-4D08-AF8A-2011E784DEC7}"/>
    <w:embedItalic r:id="rId6" w:fontKey="{744CB8B0-B6DC-4EE8-9E29-EEC2ADA2A76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D8BB23A-D040-47BB-93A3-0027BF37CF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3D18762-8885-4FEB-87CD-C23D4A0324D6}"/>
  </w:font>
  <w:font w:name="HelveticaNeueLT Pro 45 Lt">
    <w:altName w:val="Arial"/>
    <w:charset w:val="00"/>
    <w:family w:val="swiss"/>
    <w:notTrueType/>
    <w:pitch w:val="variable"/>
    <w:sig w:usb0="8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EEDA1AC-27C8-4DD5-9F64-B3934802B113}"/>
  </w:font>
  <w:font w:name="HelveticaNeueLT Pro 55 Roman">
    <w:altName w:val="Arial"/>
    <w:charset w:val="00"/>
    <w:family w:val="swiss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D80E973" w14:textId="77777777" w:rsidTr="00637200">
      <w:tc>
        <w:tcPr>
          <w:tcW w:w="4675" w:type="dxa"/>
          <w:vAlign w:val="center"/>
        </w:tcPr>
        <w:p w14:paraId="3EF60F2F" w14:textId="66A25300" w:rsidR="00311D4F" w:rsidRPr="00311D4F" w:rsidRDefault="001E3D03" w:rsidP="00637200">
          <w:pPr>
            <w:pStyle w:val="Footer"/>
          </w:pPr>
          <w:r>
            <w:t xml:space="preserve">2026 </w:t>
          </w:r>
          <w:r w:rsidR="003C1F94">
            <w:t>Regional</w:t>
          </w:r>
          <w:r>
            <w:t xml:space="preserve"> Tertiary Scholarships</w:t>
          </w:r>
        </w:p>
      </w:tc>
      <w:tc>
        <w:tcPr>
          <w:tcW w:w="4675" w:type="dxa"/>
          <w:vAlign w:val="center"/>
        </w:tcPr>
        <w:p w14:paraId="00B15119" w14:textId="4B2BC71C" w:rsidR="00CF7CF9" w:rsidRPr="00311D4F" w:rsidRDefault="00CF7CF9" w:rsidP="00CF7CF9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4588B18D" w14:textId="77777777" w:rsidR="006145D8" w:rsidRDefault="006145D8" w:rsidP="00637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C1F94" w:rsidRPr="00311D4F" w14:paraId="2FB2DE59" w14:textId="77777777" w:rsidTr="00BA42C9">
      <w:tc>
        <w:tcPr>
          <w:tcW w:w="4675" w:type="dxa"/>
          <w:vAlign w:val="center"/>
        </w:tcPr>
        <w:p w14:paraId="606C083F" w14:textId="77777777" w:rsidR="003C1F94" w:rsidRPr="00311D4F" w:rsidRDefault="003C1F94" w:rsidP="003C1F94">
          <w:pPr>
            <w:pStyle w:val="Footer"/>
          </w:pPr>
          <w:r>
            <w:t>2026 Regional Tertiary Scholarships</w:t>
          </w:r>
        </w:p>
      </w:tc>
      <w:tc>
        <w:tcPr>
          <w:tcW w:w="4675" w:type="dxa"/>
          <w:vAlign w:val="center"/>
        </w:tcPr>
        <w:p w14:paraId="2B8530EE" w14:textId="77777777" w:rsidR="003C1F94" w:rsidRPr="00311D4F" w:rsidRDefault="003C1F94" w:rsidP="003C1F94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65494564" w14:textId="77777777" w:rsidR="003C1F94" w:rsidRDefault="003C1F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389F1" w14:textId="77777777" w:rsidR="00FE2AAC" w:rsidRDefault="00FE2AAC" w:rsidP="000172E5">
      <w:pPr>
        <w:spacing w:after="0" w:line="240" w:lineRule="auto"/>
      </w:pPr>
      <w:r>
        <w:separator/>
      </w:r>
    </w:p>
  </w:footnote>
  <w:footnote w:type="continuationSeparator" w:id="0">
    <w:p w14:paraId="4CD83A21" w14:textId="77777777" w:rsidR="00FE2AAC" w:rsidRDefault="00FE2AA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9350"/>
    </w:tblGrid>
    <w:tr w:rsidR="00827609" w:rsidRPr="00637200" w14:paraId="26DEF81A" w14:textId="77777777" w:rsidTr="009459D6">
      <w:trPr>
        <w:trHeight w:val="990"/>
      </w:trPr>
      <w:tc>
        <w:tcPr>
          <w:tcW w:w="9350" w:type="dxa"/>
          <w:vAlign w:val="center"/>
        </w:tcPr>
        <w:p w14:paraId="7C56BEB4" w14:textId="5EAEFAAC" w:rsidR="00827609" w:rsidRPr="001E3D03" w:rsidRDefault="004E68C2" w:rsidP="00637200">
          <w:pPr>
            <w:pStyle w:val="Header"/>
            <w:rPr>
              <w:rFonts w:ascii="HelveticaNeueLT Pro 55 Roman" w:hAnsi="HelveticaNeueLT Pro 55 Roman"/>
              <w:color w:val="0079C1"/>
            </w:rPr>
          </w:pPr>
          <w:r w:rsidRPr="00CD7F2B">
            <w:rPr>
              <w:rFonts w:ascii="HelveticaNeueLT Pro 55 Roman" w:hAnsi="HelveticaNeueLT Pro 55 Roman"/>
              <w:noProof/>
              <w:color w:val="0079C1"/>
              <w:sz w:val="24"/>
              <w:szCs w:val="14"/>
              <w:lang w:eastAsia="en-AU"/>
            </w:rPr>
            <w:drawing>
              <wp:anchor distT="0" distB="0" distL="114300" distR="114300" simplePos="0" relativeHeight="251658240" behindDoc="1" locked="0" layoutInCell="1" allowOverlap="1" wp14:anchorId="26C72812" wp14:editId="7654B558">
                <wp:simplePos x="0" y="0"/>
                <wp:positionH relativeFrom="column">
                  <wp:posOffset>4512945</wp:posOffset>
                </wp:positionH>
                <wp:positionV relativeFrom="paragraph">
                  <wp:posOffset>-5080</wp:posOffset>
                </wp:positionV>
                <wp:extent cx="1323340" cy="378460"/>
                <wp:effectExtent l="0" t="0" r="0" b="2540"/>
                <wp:wrapTight wrapText="bothSides">
                  <wp:wrapPolygon edited="0">
                    <wp:start x="0" y="0"/>
                    <wp:lineTo x="0" y="20658"/>
                    <wp:lineTo x="21144" y="20658"/>
                    <wp:lineTo x="21144" y="0"/>
                    <wp:lineTo x="0" y="0"/>
                  </wp:wrapPolygon>
                </wp:wrapTight>
                <wp:docPr id="257351705" name="Picture 257351705" descr="Z:\COMMUNICATIONS\Branding &amp; Profile\Logo\Gardiner Foundation_2015Logo_H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COMMUNICATIONS\Branding &amp; Profile\Logo\Gardiner Foundation_2015Logo_H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3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27609" w:rsidRPr="00CD7F2B">
            <w:rPr>
              <w:rFonts w:ascii="HelveticaNeueLT Pro 55 Roman" w:hAnsi="HelveticaNeueLT Pro 55 Roman"/>
              <w:color w:val="0079C1"/>
              <w:sz w:val="24"/>
              <w:szCs w:val="14"/>
            </w:rPr>
            <w:t xml:space="preserve"> </w:t>
          </w:r>
        </w:p>
      </w:tc>
    </w:tr>
  </w:tbl>
  <w:p w14:paraId="382EBD74" w14:textId="532A73A8" w:rsidR="00827609" w:rsidRPr="00311D4F" w:rsidRDefault="00827609" w:rsidP="00311D4F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1E996" w14:textId="3D7A6559" w:rsidR="00CD7F2B" w:rsidRPr="009D2690" w:rsidRDefault="00CD7F2B">
    <w:pPr>
      <w:pStyle w:val="Header"/>
      <w:rPr>
        <w:color w:val="32BAA0"/>
      </w:rPr>
    </w:pPr>
    <w:r w:rsidRPr="009D2690">
      <w:rPr>
        <w:rFonts w:ascii="HelveticaNeueLT Pro 55 Roman" w:hAnsi="HelveticaNeueLT Pro 55 Roman"/>
        <w:noProof/>
        <w:color w:val="32BAA0"/>
        <w:sz w:val="24"/>
        <w:szCs w:val="14"/>
        <w:lang w:eastAsia="en-AU"/>
      </w:rPr>
      <w:drawing>
        <wp:anchor distT="0" distB="0" distL="114300" distR="114300" simplePos="0" relativeHeight="251658241" behindDoc="1" locked="0" layoutInCell="1" allowOverlap="1" wp14:anchorId="0CAB8125" wp14:editId="3602BEF2">
          <wp:simplePos x="0" y="0"/>
          <wp:positionH relativeFrom="column">
            <wp:posOffset>4592734</wp:posOffset>
          </wp:positionH>
          <wp:positionV relativeFrom="paragraph">
            <wp:posOffset>31750</wp:posOffset>
          </wp:positionV>
          <wp:extent cx="1323340" cy="378460"/>
          <wp:effectExtent l="0" t="0" r="0" b="2540"/>
          <wp:wrapTight wrapText="bothSides">
            <wp:wrapPolygon edited="0">
              <wp:start x="0" y="0"/>
              <wp:lineTo x="0" y="20658"/>
              <wp:lineTo x="21144" y="20658"/>
              <wp:lineTo x="21144" y="0"/>
              <wp:lineTo x="0" y="0"/>
            </wp:wrapPolygon>
          </wp:wrapTight>
          <wp:docPr id="1195106166" name="Picture 1195106166" descr="Z:\COMMUNICATIONS\Branding &amp; Profile\Logo\Gardiner Foundation_2015Logo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MUNICATIONS\Branding &amp; Profile\Logo\Gardiner Foundation_2015Logo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378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983">
      <w:rPr>
        <w:rFonts w:ascii="HelveticaNeueLT Pro 55 Roman" w:hAnsi="HelveticaNeueLT Pro 55 Roman"/>
        <w:color w:val="32BAA0"/>
      </w:rPr>
      <w:t xml:space="preserve">Regional </w:t>
    </w:r>
    <w:r w:rsidRPr="009D2690">
      <w:rPr>
        <w:rFonts w:ascii="HelveticaNeueLT Pro 55 Roman" w:hAnsi="HelveticaNeueLT Pro 55 Roman"/>
        <w:color w:val="32BAA0"/>
      </w:rPr>
      <w:t>Tertiary Scholarship Application form</w:t>
    </w:r>
    <w:r w:rsidR="00375983">
      <w:rPr>
        <w:rFonts w:ascii="HelveticaNeueLT Pro 55 Roman" w:hAnsi="HelveticaNeueLT Pro 55 Roman"/>
        <w:color w:val="32BAA0"/>
      </w:rPr>
      <w:t xml:space="preserve">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5241F"/>
    <w:multiLevelType w:val="hybridMultilevel"/>
    <w:tmpl w:val="ABBAA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165529E"/>
    <w:multiLevelType w:val="hybridMultilevel"/>
    <w:tmpl w:val="775C8EDE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01ABB"/>
    <w:multiLevelType w:val="multilevel"/>
    <w:tmpl w:val="364A2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8306832">
    <w:abstractNumId w:val="13"/>
  </w:num>
  <w:num w:numId="2" w16cid:durableId="515072556">
    <w:abstractNumId w:val="9"/>
  </w:num>
  <w:num w:numId="3" w16cid:durableId="1686663143">
    <w:abstractNumId w:val="18"/>
  </w:num>
  <w:num w:numId="4" w16cid:durableId="1800830862">
    <w:abstractNumId w:val="15"/>
  </w:num>
  <w:num w:numId="5" w16cid:durableId="1419013319">
    <w:abstractNumId w:val="16"/>
  </w:num>
  <w:num w:numId="6" w16cid:durableId="1484158280">
    <w:abstractNumId w:val="22"/>
  </w:num>
  <w:num w:numId="7" w16cid:durableId="881402715">
    <w:abstractNumId w:val="8"/>
  </w:num>
  <w:num w:numId="8" w16cid:durableId="550969063">
    <w:abstractNumId w:val="12"/>
  </w:num>
  <w:num w:numId="9" w16cid:durableId="2007390789">
    <w:abstractNumId w:val="20"/>
  </w:num>
  <w:num w:numId="10" w16cid:durableId="1280605017">
    <w:abstractNumId w:val="2"/>
  </w:num>
  <w:num w:numId="11" w16cid:durableId="1951431341">
    <w:abstractNumId w:val="7"/>
  </w:num>
  <w:num w:numId="12" w16cid:durableId="1011832024">
    <w:abstractNumId w:val="1"/>
  </w:num>
  <w:num w:numId="13" w16cid:durableId="224873951">
    <w:abstractNumId w:val="3"/>
  </w:num>
  <w:num w:numId="14" w16cid:durableId="576786151">
    <w:abstractNumId w:val="11"/>
  </w:num>
  <w:num w:numId="15" w16cid:durableId="1796636466">
    <w:abstractNumId w:val="10"/>
  </w:num>
  <w:num w:numId="16" w16cid:durableId="2092316891">
    <w:abstractNumId w:val="19"/>
  </w:num>
  <w:num w:numId="17" w16cid:durableId="1549025193">
    <w:abstractNumId w:val="5"/>
  </w:num>
  <w:num w:numId="18" w16cid:durableId="125784456">
    <w:abstractNumId w:val="24"/>
  </w:num>
  <w:num w:numId="19" w16cid:durableId="1930312106">
    <w:abstractNumId w:val="21"/>
  </w:num>
  <w:num w:numId="20" w16cid:durableId="1759981999">
    <w:abstractNumId w:val="17"/>
  </w:num>
  <w:num w:numId="21" w16cid:durableId="751581885">
    <w:abstractNumId w:val="23"/>
  </w:num>
  <w:num w:numId="22" w16cid:durableId="523983474">
    <w:abstractNumId w:val="6"/>
  </w:num>
  <w:num w:numId="23" w16cid:durableId="189877244">
    <w:abstractNumId w:val="4"/>
  </w:num>
  <w:num w:numId="24" w16cid:durableId="383338560">
    <w:abstractNumId w:val="0"/>
  </w:num>
  <w:num w:numId="25" w16cid:durableId="1361469817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609"/>
    <w:rsid w:val="000172E5"/>
    <w:rsid w:val="00052382"/>
    <w:rsid w:val="0006568A"/>
    <w:rsid w:val="000756DC"/>
    <w:rsid w:val="00076F0F"/>
    <w:rsid w:val="00084253"/>
    <w:rsid w:val="000D1F49"/>
    <w:rsid w:val="001727CA"/>
    <w:rsid w:val="001800AB"/>
    <w:rsid w:val="001C5707"/>
    <w:rsid w:val="001E3D03"/>
    <w:rsid w:val="002B24F4"/>
    <w:rsid w:val="002C56E6"/>
    <w:rsid w:val="00311D4F"/>
    <w:rsid w:val="003431BD"/>
    <w:rsid w:val="00343505"/>
    <w:rsid w:val="0034390E"/>
    <w:rsid w:val="00344849"/>
    <w:rsid w:val="00361E11"/>
    <w:rsid w:val="00375983"/>
    <w:rsid w:val="003769BA"/>
    <w:rsid w:val="003C1F94"/>
    <w:rsid w:val="003F0847"/>
    <w:rsid w:val="0040090B"/>
    <w:rsid w:val="0046302A"/>
    <w:rsid w:val="00464BD5"/>
    <w:rsid w:val="00487D2D"/>
    <w:rsid w:val="004D5D62"/>
    <w:rsid w:val="004E68C2"/>
    <w:rsid w:val="005112D0"/>
    <w:rsid w:val="00532B88"/>
    <w:rsid w:val="00577E06"/>
    <w:rsid w:val="00583334"/>
    <w:rsid w:val="005A3BF7"/>
    <w:rsid w:val="005A40B4"/>
    <w:rsid w:val="005A63FA"/>
    <w:rsid w:val="005F2035"/>
    <w:rsid w:val="005F7990"/>
    <w:rsid w:val="00603894"/>
    <w:rsid w:val="006145D8"/>
    <w:rsid w:val="00637200"/>
    <w:rsid w:val="0063739C"/>
    <w:rsid w:val="0065184E"/>
    <w:rsid w:val="006C566E"/>
    <w:rsid w:val="00713020"/>
    <w:rsid w:val="007147D7"/>
    <w:rsid w:val="00770F25"/>
    <w:rsid w:val="00772DE4"/>
    <w:rsid w:val="00784F00"/>
    <w:rsid w:val="007926C7"/>
    <w:rsid w:val="007A35A8"/>
    <w:rsid w:val="007B0A85"/>
    <w:rsid w:val="007C6A52"/>
    <w:rsid w:val="0082043E"/>
    <w:rsid w:val="00827609"/>
    <w:rsid w:val="00846B76"/>
    <w:rsid w:val="00892FE2"/>
    <w:rsid w:val="008B0381"/>
    <w:rsid w:val="008E203A"/>
    <w:rsid w:val="0091229C"/>
    <w:rsid w:val="00940E73"/>
    <w:rsid w:val="00974041"/>
    <w:rsid w:val="00976DD5"/>
    <w:rsid w:val="0098597D"/>
    <w:rsid w:val="009A331D"/>
    <w:rsid w:val="009D2690"/>
    <w:rsid w:val="009F619A"/>
    <w:rsid w:val="009F6DDE"/>
    <w:rsid w:val="00A370A8"/>
    <w:rsid w:val="00AC11D5"/>
    <w:rsid w:val="00B337A2"/>
    <w:rsid w:val="00B73B1F"/>
    <w:rsid w:val="00BD4753"/>
    <w:rsid w:val="00BD5CB1"/>
    <w:rsid w:val="00BE62EE"/>
    <w:rsid w:val="00C003BA"/>
    <w:rsid w:val="00C064DB"/>
    <w:rsid w:val="00C10CDF"/>
    <w:rsid w:val="00C43761"/>
    <w:rsid w:val="00C4602F"/>
    <w:rsid w:val="00C46878"/>
    <w:rsid w:val="00C52732"/>
    <w:rsid w:val="00C6231D"/>
    <w:rsid w:val="00CB4A51"/>
    <w:rsid w:val="00CD4532"/>
    <w:rsid w:val="00CD47B0"/>
    <w:rsid w:val="00CD7F2B"/>
    <w:rsid w:val="00CE6104"/>
    <w:rsid w:val="00CE7193"/>
    <w:rsid w:val="00CE7918"/>
    <w:rsid w:val="00CF7CF9"/>
    <w:rsid w:val="00D16163"/>
    <w:rsid w:val="00D24C86"/>
    <w:rsid w:val="00D70364"/>
    <w:rsid w:val="00DB3FAD"/>
    <w:rsid w:val="00DC71EC"/>
    <w:rsid w:val="00DF22B0"/>
    <w:rsid w:val="00E61C09"/>
    <w:rsid w:val="00E978A4"/>
    <w:rsid w:val="00EA1BB0"/>
    <w:rsid w:val="00EB3B58"/>
    <w:rsid w:val="00EC7359"/>
    <w:rsid w:val="00EE3054"/>
    <w:rsid w:val="00EE42AC"/>
    <w:rsid w:val="00F00606"/>
    <w:rsid w:val="00F01256"/>
    <w:rsid w:val="00F83054"/>
    <w:rsid w:val="00FC7475"/>
    <w:rsid w:val="00FE2AA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364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24F4"/>
    <w:pPr>
      <w:spacing w:before="0" w:line="276" w:lineRule="auto"/>
      <w:ind w:left="720"/>
      <w:contextualSpacing/>
    </w:pPr>
    <w:rPr>
      <w:sz w:val="22"/>
      <w:szCs w:val="22"/>
      <w:lang w:val="en-AU"/>
    </w:rPr>
  </w:style>
  <w:style w:type="character" w:styleId="UnresolvedMention">
    <w:name w:val="Unresolved Mention"/>
    <w:basedOn w:val="DefaultParagraphFont"/>
    <w:uiPriority w:val="99"/>
    <w:semiHidden/>
    <w:rsid w:val="005A6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ardinerfoundation.com.au/ts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ardinerfoundation.com.au/ts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holarships@gardinerfoundation.com.au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gardinerfoundation.com.au/ts/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yRosewarne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FAA18E657644C29828C9884DF603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FF095-280B-44BB-BA10-EDCC4A753530}"/>
      </w:docPartPr>
      <w:docPartBody>
        <w:p w:rsidR="00675DDA" w:rsidRDefault="00675DDA">
          <w:pPr>
            <w:pStyle w:val="7FAA18E657644C29828C9884DF6031A2"/>
          </w:pPr>
          <w:r w:rsidRPr="006145D8">
            <w:t>Email</w:t>
          </w:r>
        </w:p>
      </w:docPartBody>
    </w:docPart>
    <w:docPart>
      <w:docPartPr>
        <w:name w:val="F0647C22F4344D19A0C2BA58010A4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BE9B5-236F-47D3-B21C-6E656871BD3B}"/>
      </w:docPartPr>
      <w:docPartBody>
        <w:p w:rsidR="00675DDA" w:rsidRDefault="00687EA8" w:rsidP="00687EA8">
          <w:pPr>
            <w:pStyle w:val="F0647C22F4344D19A0C2BA58010A4EEF"/>
          </w:pPr>
          <w:r w:rsidRPr="00EE24D9">
            <w:rPr>
              <w:rStyle w:val="PlaceholderText"/>
            </w:rPr>
            <w:t>Choose an item.</w:t>
          </w:r>
        </w:p>
      </w:docPartBody>
    </w:docPart>
    <w:docPart>
      <w:docPartPr>
        <w:name w:val="5518C0D3F09845D6B78EF606BDE2A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4EAC6-5012-4B87-B7DF-BC3D6403DA53}"/>
      </w:docPartPr>
      <w:docPartBody>
        <w:p w:rsidR="00675DDA" w:rsidRDefault="00687EA8" w:rsidP="00687EA8">
          <w:pPr>
            <w:pStyle w:val="5518C0D3F09845D6B78EF606BDE2AA2A"/>
          </w:pPr>
          <w:r w:rsidRPr="00EE24D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Pro 45 Lt">
    <w:altName w:val="Arial"/>
    <w:charset w:val="00"/>
    <w:family w:val="swiss"/>
    <w:notTrueType/>
    <w:pitch w:val="variable"/>
    <w:sig w:usb0="8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Pro 55 Roman">
    <w:altName w:val="Arial"/>
    <w:charset w:val="00"/>
    <w:family w:val="swiss"/>
    <w:notTrueType/>
    <w:pitch w:val="variable"/>
    <w:sig w:usb0="800000AF" w:usb1="5000205B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EA8"/>
    <w:rsid w:val="00675DDA"/>
    <w:rsid w:val="00687EA8"/>
    <w:rsid w:val="00C52732"/>
    <w:rsid w:val="00DB2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687EA8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7EA8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7FAA18E657644C29828C9884DF6031A2">
    <w:name w:val="7FAA18E657644C29828C9884DF6031A2"/>
  </w:style>
  <w:style w:type="character" w:styleId="PlaceholderText">
    <w:name w:val="Placeholder Text"/>
    <w:basedOn w:val="DefaultParagraphFont"/>
    <w:uiPriority w:val="99"/>
    <w:semiHidden/>
    <w:rsid w:val="00687EA8"/>
    <w:rPr>
      <w:color w:val="808080"/>
    </w:rPr>
  </w:style>
  <w:style w:type="paragraph" w:customStyle="1" w:styleId="F0647C22F4344D19A0C2BA58010A4EEF">
    <w:name w:val="F0647C22F4344D19A0C2BA58010A4EEF"/>
    <w:rsid w:val="00687EA8"/>
  </w:style>
  <w:style w:type="paragraph" w:customStyle="1" w:styleId="5518C0D3F09845D6B78EF606BDE2AA2A">
    <w:name w:val="5518C0D3F09845D6B78EF606BDE2AA2A"/>
    <w:rsid w:val="00687E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1CA1DE3C328045A9F51D5782828947" ma:contentTypeVersion="13" ma:contentTypeDescription="Create a new document." ma:contentTypeScope="" ma:versionID="522d31f485a2c11c01723133d73ad54f">
  <xsd:schema xmlns:xsd="http://www.w3.org/2001/XMLSchema" xmlns:xs="http://www.w3.org/2001/XMLSchema" xmlns:p="http://schemas.microsoft.com/office/2006/metadata/properties" xmlns:ns2="b963a958-172a-4120-81db-657b0c834de8" xmlns:ns3="3f6a42c7-ab01-4531-a549-80a0a32a2c20" targetNamespace="http://schemas.microsoft.com/office/2006/metadata/properties" ma:root="true" ma:fieldsID="2fa0185c3493ef79e2fd1a18a0e294dd" ns2:_="" ns3:_="">
    <xsd:import namespace="b963a958-172a-4120-81db-657b0c834de8"/>
    <xsd:import namespace="3f6a42c7-ab01-4531-a549-80a0a32a2c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3a958-172a-4120-81db-657b0c834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c8a25f8-42b8-45b7-925f-68d56c61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a42c7-ab01-4531-a549-80a0a32a2c2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90a183b-06c2-473d-80e6-156daaa8ea7f}" ma:internalName="TaxCatchAll" ma:showField="CatchAllData" ma:web="3f6a42c7-ab01-4531-a549-80a0a32a2c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6a42c7-ab01-4531-a549-80a0a32a2c20" xsi:nil="true"/>
    <lcf76f155ced4ddcb4097134ff3c332f xmlns="b963a958-172a-4120-81db-657b0c834de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8B876E-4281-446B-A20C-D16A3C0428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63a958-172a-4120-81db-657b0c834de8"/>
    <ds:schemaRef ds:uri="3f6a42c7-ab01-4531-a549-80a0a32a2c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3f6a42c7-ab01-4531-a549-80a0a32a2c20"/>
    <ds:schemaRef ds:uri="b963a958-172a-4120-81db-657b0c834de8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5</Pages>
  <Words>648</Words>
  <Characters>3711</Characters>
  <Application>Microsoft Office Word</Application>
  <DocSecurity>4</DocSecurity>
  <Lines>75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2025-09-10T23:24:00Z</dcterms:created>
  <dcterms:modified xsi:type="dcterms:W3CDTF">2025-09-10T23:24:00Z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0x010100861CA1DE3C328045A9F51D5782828947</vt:lpwstr>
  </property>
  <property fmtid="{D5CDD505-2E9C-101B-9397-08002B2CF9AE}" pid="3" name="MediaServiceImageTags">
    <vt:lpwstr/>
  </property>
</Properties>
</file>